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9E75C" w14:textId="77777777" w:rsidR="00C43E51" w:rsidRPr="00D37D34" w:rsidRDefault="00C43E51" w:rsidP="00C43E51">
      <w:pPr>
        <w:framePr w:w="2864" w:h="2165" w:hRule="exact" w:wrap="around" w:vAnchor="page" w:hAnchor="page" w:x="8501" w:y="2612" w:anchorLock="1"/>
        <w:rPr>
          <w:rFonts w:ascii="MiloOT-Medi" w:hAnsi="MiloOT-Medi"/>
          <w:color w:val="00AB96"/>
          <w:sz w:val="16"/>
          <w:szCs w:val="16"/>
        </w:rPr>
      </w:pPr>
      <w:r w:rsidRPr="00D37D34">
        <w:rPr>
          <w:rFonts w:ascii="MiloOT-Medi" w:hAnsi="MiloOT-Medi" w:cstheme="minorHAnsi"/>
          <w:color w:val="00AB96"/>
          <w:sz w:val="16"/>
          <w:szCs w:val="16"/>
        </w:rPr>
        <w:fldChar w:fldCharType="begin">
          <w:ffData>
            <w:name w:val="Personname"/>
            <w:enabled/>
            <w:calcOnExit w:val="0"/>
            <w:exitMacro w:val="OnExitPersonname"/>
            <w:ddList>
              <w:result w:val="2"/>
              <w:listEntry w:val="Thomas Grothkopp"/>
              <w:listEntry w:val="André F. Kunz"/>
              <w:listEntry w:val="Christian Haeser"/>
              <w:listEntry w:val="Oliver Hagemann"/>
              <w:listEntry w:val="Doris Pietrowicz"/>
              <w:listEntry w:val="Nora Rabah-Martelock"/>
              <w:listEntry w:val="Dirk Scharmer"/>
              <w:listEntry w:val="Kathrin Schnabel"/>
              <w:listEntry w:val="Imke Ide"/>
              <w:listEntry w:val="Thomas Schnabel"/>
              <w:listEntry w:val="Stefan Storch"/>
            </w:ddList>
          </w:ffData>
        </w:fldChar>
      </w:r>
      <w:bookmarkStart w:id="0" w:name="Personname"/>
      <w:r w:rsidRPr="00D37D34">
        <w:rPr>
          <w:rFonts w:ascii="MiloOT-Medi" w:hAnsi="MiloOT-Medi" w:cstheme="minorHAnsi"/>
          <w:color w:val="00AB96"/>
          <w:sz w:val="16"/>
          <w:szCs w:val="16"/>
        </w:rPr>
        <w:instrText xml:space="preserve"> FORMDROPDOWN </w:instrText>
      </w:r>
      <w:r w:rsidR="00985159">
        <w:rPr>
          <w:rFonts w:ascii="MiloOT-Medi" w:hAnsi="MiloOT-Medi" w:cstheme="minorHAnsi"/>
          <w:color w:val="00AB96"/>
          <w:sz w:val="16"/>
          <w:szCs w:val="16"/>
        </w:rPr>
      </w:r>
      <w:r w:rsidR="00985159">
        <w:rPr>
          <w:rFonts w:ascii="MiloOT-Medi" w:hAnsi="MiloOT-Medi" w:cstheme="minorHAnsi"/>
          <w:color w:val="00AB96"/>
          <w:sz w:val="16"/>
          <w:szCs w:val="16"/>
        </w:rPr>
        <w:fldChar w:fldCharType="separate"/>
      </w:r>
      <w:r w:rsidRPr="00D37D34">
        <w:rPr>
          <w:rFonts w:ascii="MiloOT-Medi" w:hAnsi="MiloOT-Medi" w:cstheme="minorHAnsi"/>
          <w:color w:val="00AB96"/>
          <w:sz w:val="16"/>
          <w:szCs w:val="16"/>
        </w:rPr>
        <w:fldChar w:fldCharType="end"/>
      </w:r>
      <w:bookmarkEnd w:id="0"/>
    </w:p>
    <w:p w14:paraId="25ADB094" w14:textId="77777777" w:rsidR="00C43E51" w:rsidRPr="00D37D34" w:rsidRDefault="00C43E51" w:rsidP="00C43E51">
      <w:pPr>
        <w:framePr w:w="2864" w:h="2165" w:hRule="exact" w:wrap="around" w:vAnchor="page" w:hAnchor="page" w:x="8501" w:y="2612" w:anchorLock="1"/>
        <w:rPr>
          <w:rFonts w:ascii="MiloOT-Medi" w:hAnsi="MiloOT-Medi"/>
          <w:color w:val="002F5D"/>
          <w:sz w:val="16"/>
          <w:szCs w:val="16"/>
        </w:rPr>
      </w:pPr>
      <w:r w:rsidRPr="00D37D34">
        <w:rPr>
          <w:rFonts w:ascii="MiloOT-Medi" w:hAnsi="MiloOT-Medi"/>
          <w:color w:val="002F5D"/>
          <w:sz w:val="16"/>
          <w:szCs w:val="16"/>
        </w:rPr>
        <w:fldChar w:fldCharType="begin">
          <w:ffData>
            <w:name w:val="Personfunktion1"/>
            <w:enabled w:val="0"/>
            <w:calcOnExit w:val="0"/>
            <w:ddList>
              <w:result w:val="2"/>
              <w:listEntry w:val="Berater"/>
              <w:listEntry w:val="Geschäftsführer"/>
              <w:listEntry w:val="Geschäftsführer"/>
              <w:listEntry w:val="Referent"/>
              <w:listEntry w:val="Organisation"/>
              <w:listEntry w:val="Organisation"/>
              <w:listEntry w:val="Referent"/>
              <w:listEntry w:val="Organisation"/>
              <w:listEntry w:val="Referentin"/>
              <w:listEntry w:val="Referent"/>
              <w:listEntry w:val="Geschäftsführer"/>
            </w:ddList>
          </w:ffData>
        </w:fldChar>
      </w:r>
      <w:bookmarkStart w:id="1" w:name="Personfunktion1"/>
      <w:r w:rsidRPr="00D37D34">
        <w:rPr>
          <w:rFonts w:ascii="MiloOT-Medi" w:hAnsi="MiloOT-Medi"/>
          <w:color w:val="002F5D"/>
          <w:sz w:val="16"/>
          <w:szCs w:val="16"/>
        </w:rPr>
        <w:instrText xml:space="preserve"> FORMDROPDOWN </w:instrText>
      </w:r>
      <w:r w:rsidR="00985159">
        <w:rPr>
          <w:rFonts w:ascii="MiloOT-Medi" w:hAnsi="MiloOT-Medi"/>
          <w:color w:val="002F5D"/>
          <w:sz w:val="16"/>
          <w:szCs w:val="16"/>
        </w:rPr>
      </w:r>
      <w:r w:rsidR="00985159">
        <w:rPr>
          <w:rFonts w:ascii="MiloOT-Medi" w:hAnsi="MiloOT-Medi"/>
          <w:color w:val="002F5D"/>
          <w:sz w:val="16"/>
          <w:szCs w:val="16"/>
        </w:rPr>
        <w:fldChar w:fldCharType="separate"/>
      </w:r>
      <w:r w:rsidRPr="00D37D34">
        <w:rPr>
          <w:rFonts w:ascii="MiloOT-Medi" w:hAnsi="MiloOT-Medi"/>
          <w:color w:val="002F5D"/>
          <w:sz w:val="16"/>
          <w:szCs w:val="16"/>
        </w:rPr>
        <w:fldChar w:fldCharType="end"/>
      </w:r>
      <w:bookmarkEnd w:id="1"/>
    </w:p>
    <w:p w14:paraId="135BF6DC" w14:textId="77777777" w:rsidR="00C43E51" w:rsidRPr="00EF412A" w:rsidRDefault="00C43E51" w:rsidP="00C43E51">
      <w:pPr>
        <w:framePr w:w="2864" w:h="2165" w:hRule="exact" w:wrap="around" w:vAnchor="page" w:hAnchor="page" w:x="8501" w:y="2612" w:anchorLock="1"/>
        <w:rPr>
          <w:rFonts w:ascii="MiloOT-Light" w:hAnsi="MiloOT-Light"/>
          <w:color w:val="002F5D"/>
          <w:sz w:val="16"/>
          <w:szCs w:val="16"/>
        </w:rPr>
      </w:pPr>
    </w:p>
    <w:p w14:paraId="4A1A0846" w14:textId="77777777" w:rsidR="00C43E51" w:rsidRPr="00EF412A" w:rsidRDefault="00C43E51" w:rsidP="00C43E51">
      <w:pPr>
        <w:framePr w:w="2864" w:h="2165" w:hRule="exact" w:wrap="around" w:vAnchor="page" w:hAnchor="page" w:x="8501" w:y="2612" w:anchorLock="1"/>
        <w:rPr>
          <w:rFonts w:ascii="MiloOT-Light" w:hAnsi="MiloOT-Light"/>
          <w:color w:val="002F5D"/>
          <w:sz w:val="16"/>
          <w:szCs w:val="16"/>
        </w:rPr>
      </w:pPr>
      <w:r w:rsidRPr="00EF412A">
        <w:rPr>
          <w:rFonts w:ascii="MiloOT-Light" w:hAnsi="MiloOT-Light"/>
          <w:color w:val="002F5D"/>
          <w:sz w:val="16"/>
          <w:szCs w:val="16"/>
        </w:rPr>
        <w:fldChar w:fldCharType="begin">
          <w:ffData>
            <w:name w:val="Verbandsstrasse"/>
            <w:enabled w:val="0"/>
            <w:calcOnExit w:val="0"/>
            <w:ddList>
              <w:result w:val="2"/>
              <w:listEntry w:val="Frangenheimstr. 6"/>
              <w:listEntry w:val="Frangenheimstr. 6"/>
              <w:listEntry w:val="Frangenheimstr. 6"/>
              <w:listEntry w:val="Frangenheimstr. 6"/>
              <w:listEntry w:val="Frangenheimstr. 6"/>
              <w:listEntry w:val="Frangenheimstr. 6"/>
            </w:ddList>
          </w:ffData>
        </w:fldChar>
      </w:r>
      <w:bookmarkStart w:id="2" w:name="Verbandsstrasse"/>
      <w:r w:rsidRPr="00EF412A">
        <w:rPr>
          <w:rFonts w:ascii="MiloOT-Light" w:hAnsi="MiloOT-Light"/>
          <w:color w:val="002F5D"/>
          <w:sz w:val="16"/>
          <w:szCs w:val="16"/>
        </w:rPr>
        <w:instrText xml:space="preserve"> FORMDROPDOWN </w:instrText>
      </w:r>
      <w:r w:rsidR="00985159">
        <w:rPr>
          <w:rFonts w:ascii="MiloOT-Light" w:hAnsi="MiloOT-Light"/>
          <w:color w:val="002F5D"/>
          <w:sz w:val="16"/>
          <w:szCs w:val="16"/>
        </w:rPr>
      </w:r>
      <w:r w:rsidR="00985159">
        <w:rPr>
          <w:rFonts w:ascii="MiloOT-Light" w:hAnsi="MiloOT-Light"/>
          <w:color w:val="002F5D"/>
          <w:sz w:val="16"/>
          <w:szCs w:val="16"/>
        </w:rPr>
        <w:fldChar w:fldCharType="separate"/>
      </w:r>
      <w:r w:rsidRPr="00EF412A">
        <w:rPr>
          <w:rFonts w:ascii="MiloOT-Light" w:hAnsi="MiloOT-Light"/>
          <w:color w:val="002F5D"/>
          <w:sz w:val="16"/>
          <w:szCs w:val="16"/>
        </w:rPr>
        <w:fldChar w:fldCharType="end"/>
      </w:r>
      <w:bookmarkEnd w:id="2"/>
    </w:p>
    <w:p w14:paraId="63BC41AA" w14:textId="77777777" w:rsidR="00C43E51" w:rsidRPr="00EF412A" w:rsidRDefault="00C43E51" w:rsidP="00C43E51">
      <w:pPr>
        <w:framePr w:w="2864" w:h="2165" w:hRule="exact" w:wrap="around" w:vAnchor="page" w:hAnchor="page" w:x="8501" w:y="2612" w:anchorLock="1"/>
        <w:rPr>
          <w:rFonts w:ascii="MiloOT-Light" w:hAnsi="MiloOT-Light"/>
          <w:color w:val="002F5D"/>
          <w:sz w:val="16"/>
          <w:szCs w:val="16"/>
        </w:rPr>
      </w:pPr>
      <w:r w:rsidRPr="00EF412A">
        <w:rPr>
          <w:rFonts w:ascii="MiloOT-Light" w:hAnsi="MiloOT-Light"/>
          <w:color w:val="002F5D"/>
          <w:sz w:val="16"/>
          <w:szCs w:val="16"/>
        </w:rPr>
        <w:fldChar w:fldCharType="begin">
          <w:ffData>
            <w:name w:val="Verbandsplzort"/>
            <w:enabled w:val="0"/>
            <w:calcOnExit w:val="0"/>
            <w:ddList>
              <w:result w:val="2"/>
              <w:listEntry w:val="50931 Köln"/>
              <w:listEntry w:val="50931 Köln"/>
              <w:listEntry w:val="50931 Köln"/>
              <w:listEntry w:val="50931 Köln"/>
              <w:listEntry w:val="50931 Köln"/>
              <w:listEntry w:val="50931 Köln"/>
            </w:ddList>
          </w:ffData>
        </w:fldChar>
      </w:r>
      <w:r w:rsidRPr="00EF412A">
        <w:rPr>
          <w:rFonts w:ascii="MiloOT-Light" w:hAnsi="MiloOT-Light"/>
          <w:color w:val="002F5D"/>
          <w:sz w:val="16"/>
          <w:szCs w:val="16"/>
        </w:rPr>
        <w:instrText xml:space="preserve"> FORMDROPDOWN </w:instrText>
      </w:r>
      <w:r w:rsidR="00985159">
        <w:rPr>
          <w:rFonts w:ascii="MiloOT-Light" w:hAnsi="MiloOT-Light"/>
          <w:color w:val="002F5D"/>
          <w:sz w:val="16"/>
          <w:szCs w:val="16"/>
        </w:rPr>
      </w:r>
      <w:r w:rsidR="00985159">
        <w:rPr>
          <w:rFonts w:ascii="MiloOT-Light" w:hAnsi="MiloOT-Light"/>
          <w:color w:val="002F5D"/>
          <w:sz w:val="16"/>
          <w:szCs w:val="16"/>
        </w:rPr>
        <w:fldChar w:fldCharType="separate"/>
      </w:r>
      <w:r w:rsidRPr="00EF412A">
        <w:rPr>
          <w:rFonts w:ascii="MiloOT-Light" w:hAnsi="MiloOT-Light"/>
          <w:color w:val="002F5D"/>
          <w:sz w:val="16"/>
          <w:szCs w:val="16"/>
        </w:rPr>
        <w:fldChar w:fldCharType="end"/>
      </w:r>
    </w:p>
    <w:p w14:paraId="4830079A" w14:textId="77777777" w:rsidR="00C43E51" w:rsidRPr="00EF412A" w:rsidRDefault="00C43E51" w:rsidP="00C43E51">
      <w:pPr>
        <w:framePr w:w="2864" w:h="2165" w:hRule="exact" w:wrap="around" w:vAnchor="page" w:hAnchor="page" w:x="8501" w:y="2612" w:anchorLock="1"/>
        <w:rPr>
          <w:rFonts w:ascii="MiloOT-Light" w:hAnsi="MiloOT-Light"/>
          <w:color w:val="002F5D"/>
          <w:sz w:val="16"/>
          <w:szCs w:val="16"/>
        </w:rPr>
      </w:pPr>
    </w:p>
    <w:p w14:paraId="75A0678C" w14:textId="77777777" w:rsidR="00C43E51" w:rsidRPr="00EF412A" w:rsidRDefault="00C43E51" w:rsidP="00C43E51">
      <w:pPr>
        <w:framePr w:w="2864" w:h="2165" w:hRule="exact" w:wrap="around" w:vAnchor="page" w:hAnchor="page" w:x="8501" w:y="2612" w:anchorLock="1"/>
        <w:tabs>
          <w:tab w:val="left" w:pos="312"/>
        </w:tabs>
        <w:rPr>
          <w:rFonts w:ascii="MiloOT-Light" w:hAnsi="MiloOT-Light"/>
          <w:color w:val="002F5D"/>
          <w:sz w:val="16"/>
          <w:szCs w:val="16"/>
        </w:rPr>
      </w:pPr>
      <w:r w:rsidRPr="00EF412A">
        <w:rPr>
          <w:rFonts w:ascii="MiloOT-Light" w:hAnsi="MiloOT-Light"/>
          <w:color w:val="002F5D"/>
          <w:sz w:val="16"/>
          <w:szCs w:val="16"/>
        </w:rPr>
        <w:t>Tel.:</w:t>
      </w:r>
      <w:r w:rsidRPr="00EF412A">
        <w:rPr>
          <w:rFonts w:ascii="MiloOT-Light" w:hAnsi="MiloOT-Light"/>
          <w:color w:val="002F5D"/>
          <w:sz w:val="16"/>
          <w:szCs w:val="16"/>
        </w:rPr>
        <w:tab/>
      </w:r>
      <w:r>
        <w:rPr>
          <w:rFonts w:ascii="MiloOT-Light" w:hAnsi="MiloOT-Light"/>
          <w:color w:val="002F5D"/>
          <w:sz w:val="16"/>
          <w:szCs w:val="16"/>
        </w:rPr>
        <w:t>0221/94083-50</w:t>
      </w:r>
    </w:p>
    <w:p w14:paraId="25B16670" w14:textId="77777777" w:rsidR="00C43E51" w:rsidRPr="00EF412A" w:rsidRDefault="00C43E51" w:rsidP="00C43E51">
      <w:pPr>
        <w:framePr w:w="2864" w:h="2165" w:hRule="exact" w:wrap="around" w:vAnchor="page" w:hAnchor="page" w:x="8501" w:y="2612" w:anchorLock="1"/>
        <w:tabs>
          <w:tab w:val="left" w:pos="312"/>
        </w:tabs>
        <w:rPr>
          <w:rFonts w:ascii="MiloOT-Light" w:hAnsi="MiloOT-Light"/>
          <w:color w:val="002F5D"/>
          <w:sz w:val="16"/>
          <w:szCs w:val="16"/>
        </w:rPr>
      </w:pPr>
    </w:p>
    <w:p w14:paraId="21B3A4D7" w14:textId="77777777" w:rsidR="00C43E51" w:rsidRPr="00EF412A" w:rsidRDefault="00C43E51" w:rsidP="00C43E51">
      <w:pPr>
        <w:framePr w:w="2864" w:h="2165" w:hRule="exact" w:wrap="around" w:vAnchor="page" w:hAnchor="page" w:x="8501" w:y="2612" w:anchorLock="1"/>
        <w:rPr>
          <w:rFonts w:ascii="MiloOT-Light" w:hAnsi="MiloOT-Light"/>
          <w:color w:val="002F5D"/>
          <w:sz w:val="16"/>
          <w:szCs w:val="16"/>
        </w:rPr>
      </w:pPr>
      <w:r>
        <w:rPr>
          <w:rFonts w:ascii="MiloOT-Light" w:hAnsi="MiloOT-Light"/>
          <w:color w:val="002F5D"/>
          <w:sz w:val="16"/>
          <w:szCs w:val="16"/>
        </w:rPr>
        <w:fldChar w:fldCharType="begin">
          <w:ffData>
            <w:name w:val="Personmail"/>
            <w:enabled w:val="0"/>
            <w:calcOnExit w:val="0"/>
            <w:ddList>
              <w:result w:val="2"/>
              <w:listEntry w:val="thomas.grothkopp@hwb.online"/>
              <w:listEntry w:val="andre.kunz@hwb.online"/>
              <w:listEntry w:val="christian.haeser@hwb.online"/>
              <w:listEntry w:val="oliver.hagemann@hwb.online"/>
              <w:listEntry w:val="doris.pietrowicz@hwb.online"/>
              <w:listEntry w:val="nora.rabah-martelock@hwb.online"/>
              <w:listEntry w:val="Dirk.Scharmer@hwb.online"/>
              <w:listEntry w:val="kathrin.schnabel@hwb.online"/>
              <w:listEntry w:val="imke.ide@hwb.online"/>
              <w:listEntry w:val="thomas.schnabel@hwb.online"/>
              <w:listEntry w:val="gpk@hwb.online"/>
            </w:ddList>
          </w:ffData>
        </w:fldChar>
      </w:r>
      <w:bookmarkStart w:id="3" w:name="Personmail"/>
      <w:r>
        <w:rPr>
          <w:rFonts w:ascii="MiloOT-Light" w:hAnsi="MiloOT-Light"/>
          <w:color w:val="002F5D"/>
          <w:sz w:val="16"/>
          <w:szCs w:val="16"/>
        </w:rPr>
        <w:instrText xml:space="preserve"> FORMDROPDOWN </w:instrText>
      </w:r>
      <w:r w:rsidR="00985159">
        <w:rPr>
          <w:rFonts w:ascii="MiloOT-Light" w:hAnsi="MiloOT-Light"/>
          <w:color w:val="002F5D"/>
          <w:sz w:val="16"/>
          <w:szCs w:val="16"/>
        </w:rPr>
      </w:r>
      <w:r w:rsidR="00985159">
        <w:rPr>
          <w:rFonts w:ascii="MiloOT-Light" w:hAnsi="MiloOT-Light"/>
          <w:color w:val="002F5D"/>
          <w:sz w:val="16"/>
          <w:szCs w:val="16"/>
        </w:rPr>
        <w:fldChar w:fldCharType="separate"/>
      </w:r>
      <w:r>
        <w:rPr>
          <w:rFonts w:ascii="MiloOT-Light" w:hAnsi="MiloOT-Light"/>
          <w:color w:val="002F5D"/>
          <w:sz w:val="16"/>
          <w:szCs w:val="16"/>
        </w:rPr>
        <w:fldChar w:fldCharType="end"/>
      </w:r>
      <w:bookmarkEnd w:id="3"/>
    </w:p>
    <w:p w14:paraId="03C790E5" w14:textId="77777777" w:rsidR="00C43E51" w:rsidRDefault="00C43E51" w:rsidP="00C43E51">
      <w:pPr>
        <w:framePr w:w="2864" w:h="2165" w:hRule="exact" w:wrap="around" w:vAnchor="page" w:hAnchor="page" w:x="8501" w:y="2612" w:anchorLock="1"/>
        <w:rPr>
          <w:rFonts w:ascii="MiloOT-Light" w:hAnsi="MiloOT-Light"/>
          <w:color w:val="002F5D"/>
          <w:sz w:val="16"/>
          <w:szCs w:val="16"/>
        </w:rPr>
      </w:pPr>
      <w:r>
        <w:rPr>
          <w:rFonts w:ascii="MiloOT-Light" w:hAnsi="MiloOT-Light"/>
          <w:color w:val="002F5D"/>
          <w:sz w:val="16"/>
          <w:szCs w:val="16"/>
        </w:rPr>
        <w:t>www.hwb.online</w:t>
      </w:r>
    </w:p>
    <w:p w14:paraId="1A0E4AEE" w14:textId="77777777" w:rsidR="00C43E51" w:rsidRPr="00EF412A" w:rsidRDefault="00C43E51" w:rsidP="00C43E51">
      <w:pPr>
        <w:framePr w:w="2864" w:h="2165" w:hRule="exact" w:wrap="around" w:vAnchor="page" w:hAnchor="page" w:x="8501" w:y="2612" w:anchorLock="1"/>
        <w:rPr>
          <w:rFonts w:ascii="MiloOT-Light" w:hAnsi="MiloOT-Light"/>
          <w:color w:val="002F5D"/>
          <w:sz w:val="16"/>
          <w:szCs w:val="16"/>
        </w:rPr>
      </w:pPr>
    </w:p>
    <w:p w14:paraId="315D469B" w14:textId="77777777" w:rsidR="001B3813" w:rsidRPr="00517BAC" w:rsidRDefault="00643E0A" w:rsidP="001B3813">
      <w:pPr>
        <w:framePr w:w="1814" w:h="2405" w:hRule="exact" w:wrap="around" w:vAnchor="page" w:hAnchor="page" w:x="9753" w:y="1532"/>
        <w:rPr>
          <w:rFonts w:ascii="Helvetica" w:hAnsi="Helvetica"/>
          <w:b/>
          <w:sz w:val="48"/>
          <w:szCs w:val="48"/>
        </w:rPr>
      </w:pPr>
      <w:r>
        <w:rPr>
          <w:rFonts w:ascii="Helvetica" w:hAnsi="Helvetica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660C753A" wp14:editId="06FA1E32">
            <wp:simplePos x="0" y="0"/>
            <wp:positionH relativeFrom="column">
              <wp:posOffset>-1403985</wp:posOffset>
            </wp:positionH>
            <wp:positionV relativeFrom="paragraph">
              <wp:posOffset>-71755</wp:posOffset>
            </wp:positionV>
            <wp:extent cx="2937600" cy="734400"/>
            <wp:effectExtent l="0" t="0" r="0" b="8890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A8059" w14:textId="56257878" w:rsidR="00DD75CD" w:rsidRPr="00BC3231" w:rsidRDefault="00E04BAB" w:rsidP="001712D3">
      <w:pPr>
        <w:jc w:val="both"/>
        <w:rPr>
          <w:rFonts w:ascii="MiloOT-Medi" w:hAnsi="MiloOT-Medi"/>
          <w:b/>
          <w:noProof/>
          <w:sz w:val="40"/>
          <w:szCs w:val="40"/>
        </w:rPr>
      </w:pPr>
      <w:r>
        <w:rPr>
          <w:rFonts w:ascii="MiloOT-Medi" w:hAnsi="MiloOT-Medi"/>
          <w:b/>
          <w:noProof/>
          <w:sz w:val="40"/>
          <w:szCs w:val="40"/>
        </w:rPr>
        <w:lastRenderedPageBreak/>
        <w:t xml:space="preserve">Pressemitteilung </w:t>
      </w:r>
      <w:r w:rsidR="001712D3">
        <w:rPr>
          <w:rFonts w:ascii="MiloOT-Medi" w:hAnsi="MiloOT-Medi"/>
          <w:b/>
          <w:noProof/>
          <w:sz w:val="40"/>
          <w:szCs w:val="40"/>
        </w:rPr>
        <w:br/>
      </w:r>
      <w:r w:rsidR="00ED3EEB" w:rsidRPr="00ED3EEB">
        <w:rPr>
          <w:rFonts w:ascii="MiloOT-Medi" w:hAnsi="MiloOT-Medi"/>
          <w:b/>
          <w:noProof/>
          <w:sz w:val="40"/>
          <w:szCs w:val="40"/>
        </w:rPr>
        <w:t xml:space="preserve">von </w:t>
      </w:r>
      <w:r w:rsidR="001712D3" w:rsidRPr="00ED3EEB">
        <w:rPr>
          <w:rFonts w:ascii="MiloOT-Medi" w:hAnsi="MiloOT-Medi"/>
          <w:b/>
          <w:noProof/>
          <w:sz w:val="40"/>
          <w:szCs w:val="40"/>
        </w:rPr>
        <w:t>B</w:t>
      </w:r>
      <w:r w:rsidR="001712D3">
        <w:rPr>
          <w:rFonts w:ascii="MiloOT-Medi" w:hAnsi="MiloOT-Medi"/>
          <w:b/>
          <w:noProof/>
          <w:sz w:val="40"/>
          <w:szCs w:val="40"/>
        </w:rPr>
        <w:t>VDM, VDM &amp; MöFa</w:t>
      </w:r>
    </w:p>
    <w:p w14:paraId="2ACAC095" w14:textId="77777777" w:rsidR="00567C1E" w:rsidRDefault="00567C1E" w:rsidP="001712D3">
      <w:pPr>
        <w:jc w:val="both"/>
        <w:rPr>
          <w:rFonts w:ascii="MiloOT-Medi" w:hAnsi="MiloOT-Medi"/>
          <w:b/>
          <w:sz w:val="16"/>
          <w:szCs w:val="16"/>
        </w:rPr>
      </w:pPr>
    </w:p>
    <w:p w14:paraId="3F4ADD56" w14:textId="77777777" w:rsidR="00567C1E" w:rsidRDefault="00567C1E" w:rsidP="001712D3">
      <w:pPr>
        <w:jc w:val="both"/>
        <w:rPr>
          <w:rFonts w:ascii="MiloOT-Medi" w:hAnsi="MiloOT-Medi"/>
          <w:b/>
          <w:color w:val="E36C0A" w:themeColor="accent6" w:themeShade="BF"/>
          <w:sz w:val="16"/>
          <w:szCs w:val="16"/>
        </w:rPr>
        <w:sectPr w:rsidR="00567C1E" w:rsidSect="00967899">
          <w:pgSz w:w="11906" w:h="16838" w:code="9"/>
          <w:pgMar w:top="1418" w:right="1418" w:bottom="1134" w:left="1304" w:header="709" w:footer="709" w:gutter="0"/>
          <w:paperSrc w:first="7"/>
          <w:cols w:space="720"/>
          <w:titlePg/>
          <w:docGrid w:linePitch="272"/>
        </w:sectPr>
      </w:pPr>
    </w:p>
    <w:p w14:paraId="3619F17A" w14:textId="77777777" w:rsidR="00DD75CD" w:rsidRPr="001712D3" w:rsidRDefault="001712D3" w:rsidP="001712D3">
      <w:pPr>
        <w:spacing w:after="120" w:line="280" w:lineRule="exact"/>
        <w:ind w:right="-29"/>
        <w:jc w:val="both"/>
        <w:rPr>
          <w:b/>
          <w:sz w:val="21"/>
          <w:szCs w:val="21"/>
        </w:rPr>
      </w:pPr>
      <w:r w:rsidRPr="001712D3">
        <w:rPr>
          <w:b/>
          <w:sz w:val="21"/>
          <w:szCs w:val="21"/>
        </w:rPr>
        <w:lastRenderedPageBreak/>
        <w:t>19. August 2021</w:t>
      </w:r>
    </w:p>
    <w:p w14:paraId="64E515F3" w14:textId="6FD1903F" w:rsidR="00930EDE" w:rsidRPr="00772A22" w:rsidRDefault="008A79E6" w:rsidP="00772A22">
      <w:pPr>
        <w:spacing w:after="120" w:line="300" w:lineRule="exact"/>
        <w:ind w:right="-28"/>
        <w:rPr>
          <w:b/>
          <w:sz w:val="24"/>
          <w:szCs w:val="21"/>
        </w:rPr>
      </w:pPr>
      <w:r w:rsidRPr="00772A22">
        <w:rPr>
          <w:b/>
          <w:sz w:val="24"/>
          <w:szCs w:val="21"/>
        </w:rPr>
        <w:t>Schulterschluss von Möbelhandel und -industrie</w:t>
      </w:r>
      <w:r w:rsidR="00CF4574" w:rsidRPr="00772A22">
        <w:rPr>
          <w:b/>
          <w:sz w:val="24"/>
          <w:szCs w:val="21"/>
        </w:rPr>
        <w:t xml:space="preserve"> bei</w:t>
      </w:r>
      <w:r w:rsidR="00B62C55" w:rsidRPr="00772A22">
        <w:rPr>
          <w:b/>
          <w:sz w:val="24"/>
          <w:szCs w:val="21"/>
        </w:rPr>
        <w:t xml:space="preserve"> </w:t>
      </w:r>
      <w:r w:rsidR="00CF4574" w:rsidRPr="00772A22">
        <w:rPr>
          <w:b/>
          <w:sz w:val="24"/>
          <w:szCs w:val="21"/>
        </w:rPr>
        <w:t xml:space="preserve">der </w:t>
      </w:r>
      <w:r w:rsidR="00124000" w:rsidRPr="00772A22">
        <w:rPr>
          <w:b/>
          <w:sz w:val="24"/>
          <w:szCs w:val="21"/>
        </w:rPr>
        <w:t xml:space="preserve">zukunftsorientierten Ausrichtung der </w:t>
      </w:r>
      <w:proofErr w:type="spellStart"/>
      <w:r w:rsidR="00CF4574" w:rsidRPr="00772A22">
        <w:rPr>
          <w:b/>
          <w:sz w:val="24"/>
          <w:szCs w:val="21"/>
        </w:rPr>
        <w:t>MöFa</w:t>
      </w:r>
      <w:proofErr w:type="spellEnd"/>
    </w:p>
    <w:p w14:paraId="1C51A8DE" w14:textId="0B681CD1" w:rsidR="00567C1E" w:rsidRPr="00B62C55" w:rsidRDefault="00930EDE" w:rsidP="00985159">
      <w:pPr>
        <w:spacing w:after="120" w:line="300" w:lineRule="exact"/>
        <w:ind w:right="-28"/>
        <w:rPr>
          <w:b/>
          <w:sz w:val="24"/>
          <w:szCs w:val="24"/>
        </w:rPr>
      </w:pPr>
      <w:r w:rsidRPr="00772A22">
        <w:rPr>
          <w:b/>
          <w:sz w:val="24"/>
          <w:szCs w:val="21"/>
        </w:rPr>
        <w:t xml:space="preserve">Die Kölner Fachschule </w:t>
      </w:r>
      <w:r w:rsidR="00ED3EEB" w:rsidRPr="00772A22">
        <w:rPr>
          <w:b/>
          <w:sz w:val="24"/>
          <w:szCs w:val="21"/>
        </w:rPr>
        <w:t>legt</w:t>
      </w:r>
      <w:r w:rsidRPr="00772A22">
        <w:rPr>
          <w:b/>
          <w:sz w:val="24"/>
          <w:szCs w:val="21"/>
        </w:rPr>
        <w:t xml:space="preserve"> ihren Fokus künftig</w:t>
      </w:r>
      <w:r w:rsidR="001A7044" w:rsidRPr="00772A22">
        <w:rPr>
          <w:b/>
          <w:sz w:val="24"/>
          <w:szCs w:val="21"/>
        </w:rPr>
        <w:t xml:space="preserve"> </w:t>
      </w:r>
      <w:r w:rsidRPr="00772A22">
        <w:rPr>
          <w:b/>
          <w:sz w:val="24"/>
          <w:szCs w:val="21"/>
        </w:rPr>
        <w:t xml:space="preserve">auf die gesamte </w:t>
      </w:r>
      <w:r w:rsidR="00ED3EEB" w:rsidRPr="00772A22">
        <w:rPr>
          <w:b/>
          <w:sz w:val="24"/>
          <w:szCs w:val="21"/>
        </w:rPr>
        <w:t>Möbelb</w:t>
      </w:r>
      <w:r w:rsidRPr="00772A22">
        <w:rPr>
          <w:b/>
          <w:sz w:val="24"/>
          <w:szCs w:val="21"/>
        </w:rPr>
        <w:t>ranche</w:t>
      </w:r>
    </w:p>
    <w:p w14:paraId="03C8146F" w14:textId="77777777" w:rsidR="00567C1E" w:rsidRDefault="00567C1E" w:rsidP="001712D3">
      <w:pPr>
        <w:jc w:val="both"/>
        <w:rPr>
          <w:b/>
        </w:rPr>
        <w:sectPr w:rsidR="00567C1E" w:rsidSect="00967899">
          <w:type w:val="continuous"/>
          <w:pgSz w:w="11906" w:h="16838" w:code="9"/>
          <w:pgMar w:top="1418" w:right="1418" w:bottom="1134" w:left="1304" w:header="709" w:footer="709" w:gutter="0"/>
          <w:paperSrc w:first="7"/>
          <w:cols w:space="720"/>
        </w:sectPr>
      </w:pPr>
    </w:p>
    <w:p w14:paraId="23F35F84" w14:textId="3E14B603" w:rsidR="001345A2" w:rsidRPr="00ED3EEB" w:rsidRDefault="00F03A93" w:rsidP="00B62C55">
      <w:pPr>
        <w:spacing w:before="120" w:line="360" w:lineRule="auto"/>
        <w:ind w:right="-28"/>
        <w:jc w:val="both"/>
        <w:rPr>
          <w:b/>
          <w:sz w:val="21"/>
          <w:szCs w:val="21"/>
        </w:rPr>
      </w:pPr>
      <w:bookmarkStart w:id="4" w:name="Anschrift"/>
      <w:bookmarkEnd w:id="4"/>
      <w:r w:rsidRPr="00ED3EEB">
        <w:rPr>
          <w:b/>
          <w:sz w:val="21"/>
          <w:szCs w:val="21"/>
        </w:rPr>
        <w:lastRenderedPageBreak/>
        <w:t xml:space="preserve">Der deutschen Möbelbranche droht </w:t>
      </w:r>
      <w:r w:rsidR="00FF4AA4" w:rsidRPr="00ED3EEB">
        <w:rPr>
          <w:b/>
          <w:sz w:val="21"/>
          <w:szCs w:val="21"/>
        </w:rPr>
        <w:t xml:space="preserve">in den kommenden Jahren </w:t>
      </w:r>
      <w:r w:rsidRPr="00ED3EEB">
        <w:rPr>
          <w:b/>
          <w:sz w:val="21"/>
          <w:szCs w:val="21"/>
        </w:rPr>
        <w:t xml:space="preserve">ein gravierender </w:t>
      </w:r>
      <w:r w:rsidR="00F20F85" w:rsidRPr="00ED3EEB">
        <w:rPr>
          <w:b/>
          <w:sz w:val="21"/>
          <w:szCs w:val="21"/>
        </w:rPr>
        <w:t>F</w:t>
      </w:r>
      <w:r w:rsidRPr="00ED3EEB">
        <w:rPr>
          <w:b/>
          <w:sz w:val="21"/>
          <w:szCs w:val="21"/>
        </w:rPr>
        <w:t xml:space="preserve">achkräftemangel. </w:t>
      </w:r>
      <w:r w:rsidR="00FF4AA4" w:rsidRPr="00ED3EEB">
        <w:rPr>
          <w:b/>
          <w:sz w:val="21"/>
          <w:szCs w:val="21"/>
        </w:rPr>
        <w:t>Diese</w:t>
      </w:r>
      <w:r w:rsidR="00A539A1" w:rsidRPr="00ED3EEB">
        <w:rPr>
          <w:b/>
          <w:sz w:val="21"/>
          <w:szCs w:val="21"/>
        </w:rPr>
        <w:t>r Entwicklung w</w:t>
      </w:r>
      <w:r w:rsidR="00FF4AA4" w:rsidRPr="00ED3EEB">
        <w:rPr>
          <w:b/>
          <w:sz w:val="21"/>
          <w:szCs w:val="21"/>
        </w:rPr>
        <w:t xml:space="preserve">ollen </w:t>
      </w:r>
      <w:r w:rsidR="00124000" w:rsidRPr="00ED3EEB">
        <w:rPr>
          <w:b/>
          <w:sz w:val="21"/>
          <w:szCs w:val="21"/>
        </w:rPr>
        <w:t xml:space="preserve">Möbelhandel und Möbelindustrie </w:t>
      </w:r>
      <w:r w:rsidR="00FF4AA4" w:rsidRPr="00ED3EEB">
        <w:rPr>
          <w:b/>
          <w:sz w:val="21"/>
          <w:szCs w:val="21"/>
        </w:rPr>
        <w:t xml:space="preserve">künftig </w:t>
      </w:r>
      <w:r w:rsidR="001345A2" w:rsidRPr="00ED3EEB">
        <w:rPr>
          <w:b/>
          <w:sz w:val="21"/>
          <w:szCs w:val="21"/>
        </w:rPr>
        <w:t>gemeinsam</w:t>
      </w:r>
      <w:r w:rsidR="00112AAC" w:rsidRPr="00ED3EEB">
        <w:rPr>
          <w:b/>
          <w:sz w:val="21"/>
          <w:szCs w:val="21"/>
        </w:rPr>
        <w:t xml:space="preserve"> entgegenwirken und</w:t>
      </w:r>
      <w:r w:rsidR="00FF4AA4" w:rsidRPr="00ED3EEB">
        <w:rPr>
          <w:b/>
          <w:sz w:val="21"/>
          <w:szCs w:val="21"/>
        </w:rPr>
        <w:t xml:space="preserve"> die Qualifizierung von Fachkräften mit </w:t>
      </w:r>
      <w:r w:rsidR="001345A2" w:rsidRPr="00ED3EEB">
        <w:rPr>
          <w:b/>
          <w:sz w:val="21"/>
          <w:szCs w:val="21"/>
        </w:rPr>
        <w:t>aller</w:t>
      </w:r>
      <w:r w:rsidR="00FF4AA4" w:rsidRPr="00ED3EEB">
        <w:rPr>
          <w:b/>
          <w:sz w:val="21"/>
          <w:szCs w:val="21"/>
        </w:rPr>
        <w:t xml:space="preserve"> </w:t>
      </w:r>
      <w:r w:rsidR="003D2ADE" w:rsidRPr="00ED3EEB">
        <w:rPr>
          <w:b/>
          <w:sz w:val="21"/>
          <w:szCs w:val="21"/>
        </w:rPr>
        <w:t xml:space="preserve">Kraft </w:t>
      </w:r>
      <w:r w:rsidR="00FF4AA4" w:rsidRPr="00ED3EEB">
        <w:rPr>
          <w:b/>
          <w:sz w:val="21"/>
          <w:szCs w:val="21"/>
        </w:rPr>
        <w:t xml:space="preserve">vorantreiben. </w:t>
      </w:r>
      <w:r w:rsidR="001345A2" w:rsidRPr="00ED3EEB">
        <w:rPr>
          <w:b/>
          <w:sz w:val="21"/>
          <w:szCs w:val="21"/>
        </w:rPr>
        <w:t xml:space="preserve">Mit gemeinschaftlichem Einsatz sollen </w:t>
      </w:r>
      <w:r w:rsidR="001A7044">
        <w:rPr>
          <w:b/>
          <w:sz w:val="21"/>
          <w:szCs w:val="21"/>
        </w:rPr>
        <w:t>zu diesem Zweck</w:t>
      </w:r>
      <w:r w:rsidR="00930EDE" w:rsidRPr="00ED3EEB">
        <w:rPr>
          <w:b/>
          <w:sz w:val="21"/>
          <w:szCs w:val="21"/>
        </w:rPr>
        <w:t xml:space="preserve"> </w:t>
      </w:r>
      <w:r w:rsidR="001345A2" w:rsidRPr="00ED3EEB">
        <w:rPr>
          <w:b/>
          <w:sz w:val="21"/>
          <w:szCs w:val="21"/>
        </w:rPr>
        <w:t>die Bildungslehrgänge der Fachschule des Möbelhandels (</w:t>
      </w:r>
      <w:proofErr w:type="spellStart"/>
      <w:r w:rsidR="001345A2" w:rsidRPr="00ED3EEB">
        <w:rPr>
          <w:b/>
          <w:sz w:val="21"/>
          <w:szCs w:val="21"/>
        </w:rPr>
        <w:t>MöF</w:t>
      </w:r>
      <w:r w:rsidR="00DA00FA">
        <w:rPr>
          <w:b/>
          <w:sz w:val="21"/>
          <w:szCs w:val="21"/>
        </w:rPr>
        <w:t>a</w:t>
      </w:r>
      <w:proofErr w:type="spellEnd"/>
      <w:r w:rsidR="001345A2" w:rsidRPr="00ED3EEB">
        <w:rPr>
          <w:b/>
          <w:sz w:val="21"/>
          <w:szCs w:val="21"/>
        </w:rPr>
        <w:t>) bestmöglich auf die Zukunft der Möbelbranche ausgerichtet werden.</w:t>
      </w:r>
      <w:r w:rsidR="00556829" w:rsidRPr="00ED3EEB">
        <w:rPr>
          <w:b/>
          <w:sz w:val="21"/>
          <w:szCs w:val="21"/>
        </w:rPr>
        <w:t xml:space="preserve"> Die Überschneidungen sind groß: </w:t>
      </w:r>
      <w:r w:rsidR="00ED3EEB" w:rsidRPr="00ED3EEB">
        <w:rPr>
          <w:b/>
          <w:sz w:val="21"/>
          <w:szCs w:val="21"/>
        </w:rPr>
        <w:t xml:space="preserve">Die </w:t>
      </w:r>
      <w:r w:rsidR="001345A2" w:rsidRPr="00ED3EEB">
        <w:rPr>
          <w:b/>
          <w:sz w:val="21"/>
          <w:szCs w:val="21"/>
        </w:rPr>
        <w:t xml:space="preserve">Absolventen der </w:t>
      </w:r>
      <w:proofErr w:type="spellStart"/>
      <w:r w:rsidR="001345A2" w:rsidRPr="00ED3EEB">
        <w:rPr>
          <w:b/>
          <w:sz w:val="21"/>
          <w:szCs w:val="21"/>
        </w:rPr>
        <w:t>MöFa</w:t>
      </w:r>
      <w:proofErr w:type="spellEnd"/>
      <w:r w:rsidR="001345A2" w:rsidRPr="00ED3EEB">
        <w:rPr>
          <w:b/>
          <w:sz w:val="21"/>
          <w:szCs w:val="21"/>
        </w:rPr>
        <w:t xml:space="preserve"> arbeiten nach ihrer Ausbildung </w:t>
      </w:r>
      <w:r w:rsidR="00ED3EEB" w:rsidRPr="00ED3EEB">
        <w:rPr>
          <w:b/>
          <w:sz w:val="21"/>
          <w:szCs w:val="21"/>
        </w:rPr>
        <w:t xml:space="preserve">längst </w:t>
      </w:r>
      <w:r w:rsidR="001345A2" w:rsidRPr="00ED3EEB">
        <w:rPr>
          <w:b/>
          <w:sz w:val="21"/>
          <w:szCs w:val="21"/>
        </w:rPr>
        <w:t xml:space="preserve">nicht </w:t>
      </w:r>
      <w:r w:rsidR="00ED3EEB" w:rsidRPr="00ED3EEB">
        <w:rPr>
          <w:b/>
          <w:sz w:val="21"/>
          <w:szCs w:val="21"/>
        </w:rPr>
        <w:t>m</w:t>
      </w:r>
      <w:r w:rsidR="001345A2" w:rsidRPr="00ED3EEB">
        <w:rPr>
          <w:b/>
          <w:sz w:val="21"/>
          <w:szCs w:val="21"/>
        </w:rPr>
        <w:t xml:space="preserve">ehr nur im Möbelhandel. Ein steigender Anteil </w:t>
      </w:r>
      <w:r w:rsidR="00F20F85" w:rsidRPr="00ED3EEB">
        <w:rPr>
          <w:b/>
          <w:sz w:val="21"/>
          <w:szCs w:val="21"/>
        </w:rPr>
        <w:t xml:space="preserve">der für den Vertrieb </w:t>
      </w:r>
      <w:r w:rsidR="00ED3EEB">
        <w:rPr>
          <w:b/>
          <w:sz w:val="21"/>
          <w:szCs w:val="21"/>
        </w:rPr>
        <w:t xml:space="preserve">und </w:t>
      </w:r>
      <w:r w:rsidR="00F20F85" w:rsidRPr="00ED3EEB">
        <w:rPr>
          <w:b/>
          <w:sz w:val="21"/>
          <w:szCs w:val="21"/>
        </w:rPr>
        <w:t xml:space="preserve">weitere kaufmännische Einsatzbereiche Ausgebildeten </w:t>
      </w:r>
      <w:r w:rsidR="001345A2" w:rsidRPr="00ED3EEB">
        <w:rPr>
          <w:b/>
          <w:sz w:val="21"/>
          <w:szCs w:val="21"/>
        </w:rPr>
        <w:t>findet mittlerweile eine Anstellung</w:t>
      </w:r>
      <w:r w:rsidR="00ED3EEB" w:rsidRPr="00ED3EEB">
        <w:rPr>
          <w:b/>
          <w:sz w:val="21"/>
          <w:szCs w:val="21"/>
        </w:rPr>
        <w:t xml:space="preserve"> </w:t>
      </w:r>
      <w:r w:rsidR="001345A2" w:rsidRPr="00ED3EEB">
        <w:rPr>
          <w:b/>
          <w:sz w:val="21"/>
          <w:szCs w:val="21"/>
        </w:rPr>
        <w:t>in der Möbelindustrie.</w:t>
      </w:r>
    </w:p>
    <w:p w14:paraId="4157232D" w14:textId="0DFD65BD" w:rsidR="001972AC" w:rsidRDefault="001345A2" w:rsidP="00B62C55">
      <w:pPr>
        <w:spacing w:before="120" w:line="360" w:lineRule="auto"/>
        <w:jc w:val="both"/>
        <w:rPr>
          <w:sz w:val="21"/>
          <w:szCs w:val="21"/>
        </w:rPr>
      </w:pPr>
      <w:r w:rsidRPr="00B62C55">
        <w:rPr>
          <w:sz w:val="21"/>
          <w:szCs w:val="21"/>
        </w:rPr>
        <w:t>In einer heute unterzeichneten Absichtserklärung</w:t>
      </w:r>
      <w:r w:rsidR="00A539A1" w:rsidRPr="00B62C55">
        <w:rPr>
          <w:sz w:val="21"/>
          <w:szCs w:val="21"/>
        </w:rPr>
        <w:t>, die de</w:t>
      </w:r>
      <w:r w:rsidRPr="00B62C55">
        <w:rPr>
          <w:sz w:val="21"/>
          <w:szCs w:val="21"/>
        </w:rPr>
        <w:t>r Hand</w:t>
      </w:r>
      <w:r w:rsidR="00B62C55" w:rsidRPr="00B62C55">
        <w:rPr>
          <w:sz w:val="21"/>
          <w:szCs w:val="21"/>
        </w:rPr>
        <w:t>elsverband Möbel und Küchen</w:t>
      </w:r>
      <w:r w:rsidRPr="00B62C55">
        <w:rPr>
          <w:sz w:val="21"/>
          <w:szCs w:val="21"/>
        </w:rPr>
        <w:t xml:space="preserve"> (BVDM), der Verband der Deutschen Möbelindustrie (VDM) und die </w:t>
      </w:r>
      <w:proofErr w:type="spellStart"/>
      <w:r w:rsidRPr="00B62C55">
        <w:rPr>
          <w:sz w:val="21"/>
          <w:szCs w:val="21"/>
        </w:rPr>
        <w:t>MöF</w:t>
      </w:r>
      <w:r w:rsidR="00DA00FA" w:rsidRPr="00B62C55">
        <w:rPr>
          <w:sz w:val="21"/>
          <w:szCs w:val="21"/>
        </w:rPr>
        <w:t>a</w:t>
      </w:r>
      <w:proofErr w:type="spellEnd"/>
      <w:r w:rsidR="00930EDE" w:rsidRPr="00B62C55">
        <w:rPr>
          <w:sz w:val="21"/>
          <w:szCs w:val="21"/>
        </w:rPr>
        <w:t xml:space="preserve"> zusammen</w:t>
      </w:r>
      <w:r w:rsidRPr="00B62C55">
        <w:rPr>
          <w:sz w:val="21"/>
          <w:szCs w:val="21"/>
        </w:rPr>
        <w:t xml:space="preserve"> </w:t>
      </w:r>
      <w:r w:rsidR="00A539A1" w:rsidRPr="00B62C55">
        <w:rPr>
          <w:sz w:val="21"/>
          <w:szCs w:val="21"/>
        </w:rPr>
        <w:t xml:space="preserve">erarbeitet haben, wurden erste </w:t>
      </w:r>
      <w:r w:rsidRPr="00B62C55">
        <w:rPr>
          <w:sz w:val="21"/>
          <w:szCs w:val="21"/>
        </w:rPr>
        <w:t>konkrete</w:t>
      </w:r>
      <w:r w:rsidRPr="00ED3EEB">
        <w:rPr>
          <w:bCs/>
          <w:sz w:val="21"/>
          <w:szCs w:val="21"/>
        </w:rPr>
        <w:t xml:space="preserve"> Schritte </w:t>
      </w:r>
      <w:r w:rsidR="00556829" w:rsidRPr="00ED3EEB">
        <w:rPr>
          <w:bCs/>
          <w:sz w:val="21"/>
          <w:szCs w:val="21"/>
        </w:rPr>
        <w:t xml:space="preserve">zur </w:t>
      </w:r>
      <w:r w:rsidR="003D2ADE" w:rsidRPr="00ED3EEB">
        <w:rPr>
          <w:bCs/>
          <w:sz w:val="21"/>
          <w:szCs w:val="21"/>
        </w:rPr>
        <w:t xml:space="preserve">künftigen </w:t>
      </w:r>
      <w:r w:rsidR="00556829" w:rsidRPr="00ED3EEB">
        <w:rPr>
          <w:bCs/>
          <w:sz w:val="21"/>
          <w:szCs w:val="21"/>
        </w:rPr>
        <w:t xml:space="preserve">Ausrichtung der Kölner Fachschule </w:t>
      </w:r>
      <w:r w:rsidRPr="00ED3EEB">
        <w:rPr>
          <w:bCs/>
          <w:sz w:val="21"/>
          <w:szCs w:val="21"/>
        </w:rPr>
        <w:t xml:space="preserve">verabredet: </w:t>
      </w:r>
      <w:r w:rsidR="00F628F8" w:rsidRPr="00556829">
        <w:rPr>
          <w:bCs/>
          <w:strike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651BC3" wp14:editId="75E6D922">
                <wp:simplePos x="0" y="0"/>
                <wp:positionH relativeFrom="column">
                  <wp:posOffset>4498340</wp:posOffset>
                </wp:positionH>
                <wp:positionV relativeFrom="page">
                  <wp:posOffset>3345180</wp:posOffset>
                </wp:positionV>
                <wp:extent cx="2072640" cy="6621780"/>
                <wp:effectExtent l="0" t="0" r="3810" b="762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662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1691F" w14:textId="77777777" w:rsidR="00F628F8" w:rsidRDefault="00F628F8"/>
                          <w:p w14:paraId="20FAADFE" w14:textId="77777777" w:rsidR="00F628F8" w:rsidRDefault="00F62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E3240" wp14:editId="074A67C4">
                                  <wp:extent cx="1356360" cy="450055"/>
                                  <wp:effectExtent l="0" t="0" r="0" b="762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VDM_Logo_Schrift_Silbe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862" cy="456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F1BA1F" w14:textId="77777777" w:rsidR="00F628F8" w:rsidRDefault="00F628F8"/>
                          <w:p w14:paraId="137E10BB" w14:textId="77777777" w:rsidR="00F628F8" w:rsidRDefault="00F628F8">
                            <w:pPr>
                              <w:rPr>
                                <w:rFonts w:ascii="MiloOT-Medi" w:hAnsi="MiloOT-Medi" w:cstheme="minorHAnsi"/>
                                <w:sz w:val="16"/>
                                <w:szCs w:val="16"/>
                              </w:rPr>
                            </w:pPr>
                            <w:r w:rsidRPr="00F628F8">
                              <w:rPr>
                                <w:rFonts w:ascii="MiloOT-Medi" w:hAnsi="MiloOT-Medi" w:cstheme="minorHAnsi"/>
                                <w:sz w:val="16"/>
                                <w:szCs w:val="16"/>
                              </w:rPr>
                              <w:t>Jan Kurth</w:t>
                            </w:r>
                          </w:p>
                          <w:p w14:paraId="665484C3" w14:textId="77777777" w:rsidR="00F628F8" w:rsidRDefault="00F628F8">
                            <w:pPr>
                              <w:rPr>
                                <w:rFonts w:ascii="MiloOT-Medi" w:hAnsi="MiloOT-Med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loOT-Medi" w:hAnsi="MiloOT-Medi" w:cstheme="minorHAnsi"/>
                                <w:sz w:val="16"/>
                                <w:szCs w:val="16"/>
                              </w:rPr>
                              <w:t>Geschäftsführer</w:t>
                            </w:r>
                          </w:p>
                          <w:p w14:paraId="53761AD5" w14:textId="77777777" w:rsidR="00F628F8" w:rsidRPr="00F628F8" w:rsidRDefault="00F628F8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</w:p>
                          <w:p w14:paraId="74F05017" w14:textId="77777777" w:rsidR="00F628F8" w:rsidRPr="00F628F8" w:rsidRDefault="00F628F8" w:rsidP="00F628F8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  <w:r w:rsidRPr="00F628F8"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Flutgraben 2</w:t>
                            </w:r>
                          </w:p>
                          <w:p w14:paraId="423D8614" w14:textId="77777777" w:rsidR="00F628F8" w:rsidRPr="00F628F8" w:rsidRDefault="00F628F8" w:rsidP="00F628F8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  <w:r w:rsidRPr="00F628F8"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53604</w:t>
                            </w:r>
                            <w: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28F8"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Bad Honnef</w:t>
                            </w:r>
                          </w:p>
                          <w:p w14:paraId="4D4D93B1" w14:textId="77777777" w:rsidR="00F628F8" w:rsidRDefault="00F628F8" w:rsidP="00F628F8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</w:p>
                          <w:p w14:paraId="3427D2C1" w14:textId="77777777" w:rsidR="00F628F8" w:rsidRPr="00F628F8" w:rsidRDefault="00F628F8" w:rsidP="00F628F8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  <w:r w:rsidRPr="00F628F8"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Tel.:</w:t>
                            </w:r>
                            <w: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0</w:t>
                            </w:r>
                            <w:r w:rsidRPr="00F628F8"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2224-9377-12</w:t>
                            </w:r>
                          </w:p>
                          <w:p w14:paraId="76CD0DB4" w14:textId="028D5863" w:rsidR="00F628F8" w:rsidRPr="00B00AC4" w:rsidRDefault="00985159" w:rsidP="00F628F8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="00C84CC4" w:rsidRPr="006B32C4">
                                <w:rPr>
                                  <w:rStyle w:val="Hyperlink"/>
                                  <w:rFonts w:ascii="MiloOT-Light" w:hAnsi="MiloOT-Light"/>
                                  <w:sz w:val="16"/>
                                  <w:szCs w:val="16"/>
                                </w:rPr>
                                <w:t>hgf@moebelindustrie.de</w:t>
                              </w:r>
                            </w:hyperlink>
                          </w:p>
                          <w:p w14:paraId="33939931" w14:textId="77777777" w:rsidR="00F628F8" w:rsidRPr="00F628F8" w:rsidRDefault="00985159" w:rsidP="00F628F8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F628F8" w:rsidRPr="00F628F8">
                                <w:rPr>
                                  <w:rFonts w:ascii="MiloOT-Light" w:hAnsi="MiloOT-Light"/>
                                  <w:sz w:val="16"/>
                                  <w:szCs w:val="16"/>
                                </w:rPr>
                                <w:t>www.moebelindustrie.de</w:t>
                              </w:r>
                            </w:hyperlink>
                          </w:p>
                          <w:p w14:paraId="4068CEBB" w14:textId="77777777" w:rsidR="00F628F8" w:rsidRDefault="00F628F8"/>
                          <w:p w14:paraId="0FCFC549" w14:textId="77777777" w:rsidR="00F628F8" w:rsidRDefault="00F628F8"/>
                          <w:p w14:paraId="30D043D5" w14:textId="77777777" w:rsidR="00F628F8" w:rsidRDefault="00171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B8B9E" wp14:editId="3AA80435">
                                  <wp:extent cx="746760" cy="746760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oefa_Logo_2021_RGB_positiv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76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C712B4" w14:textId="77777777" w:rsidR="00F33B3E" w:rsidRDefault="00F33B3E"/>
                          <w:p w14:paraId="30255271" w14:textId="77777777" w:rsidR="00F33B3E" w:rsidRPr="00F33B3E" w:rsidRDefault="001712D3" w:rsidP="00F33B3E">
                            <w:pPr>
                              <w:rPr>
                                <w:rFonts w:ascii="MiloOT-Medi" w:hAnsi="MiloOT-Med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loOT-Medi" w:hAnsi="MiloOT-Medi" w:cstheme="minorHAnsi"/>
                                <w:sz w:val="16"/>
                                <w:szCs w:val="16"/>
                              </w:rPr>
                              <w:t>Dirk Scharmer</w:t>
                            </w:r>
                          </w:p>
                          <w:p w14:paraId="22D884BB" w14:textId="77777777" w:rsidR="00F33B3E" w:rsidRDefault="00F33B3E" w:rsidP="00F33B3E">
                            <w:pPr>
                              <w:rPr>
                                <w:rFonts w:ascii="MiloOT-Medi" w:hAnsi="MiloOT-Medi" w:cstheme="minorHAnsi"/>
                                <w:sz w:val="16"/>
                                <w:szCs w:val="16"/>
                              </w:rPr>
                            </w:pPr>
                            <w:r w:rsidRPr="00F33B3E">
                              <w:rPr>
                                <w:rFonts w:ascii="MiloOT-Medi" w:hAnsi="MiloOT-Medi" w:cstheme="minorHAnsi"/>
                                <w:sz w:val="16"/>
                                <w:szCs w:val="16"/>
                              </w:rPr>
                              <w:t>Geschäftsführer</w:t>
                            </w:r>
                          </w:p>
                          <w:p w14:paraId="6768BEF1" w14:textId="77777777" w:rsidR="00F33B3E" w:rsidRDefault="00F33B3E" w:rsidP="00F33B3E">
                            <w:pPr>
                              <w:rPr>
                                <w:rFonts w:ascii="MiloOT-Medi" w:hAnsi="MiloOT-Med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3872088E" w14:textId="77777777" w:rsidR="00F33B3E" w:rsidRDefault="001712D3" w:rsidP="00F33B3E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Frangenheimstraße</w:t>
                            </w:r>
                            <w:proofErr w:type="spellEnd"/>
                            <w: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 xml:space="preserve"> 6</w:t>
                            </w:r>
                          </w:p>
                          <w:p w14:paraId="09BF03BC" w14:textId="77777777" w:rsidR="00F33B3E" w:rsidRPr="00F33B3E" w:rsidRDefault="001712D3" w:rsidP="00F33B3E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50931</w:t>
                            </w:r>
                            <w:r w:rsidR="00F33B3E" w:rsidRPr="00F33B3E"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 xml:space="preserve"> Köln</w:t>
                            </w:r>
                          </w:p>
                          <w:p w14:paraId="7FFEF618" w14:textId="77777777" w:rsidR="00F33B3E" w:rsidRPr="00F33B3E" w:rsidRDefault="001712D3" w:rsidP="00F33B3E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Tel.: 0221/94083-50</w:t>
                            </w:r>
                          </w:p>
                          <w:p w14:paraId="7333FCC3" w14:textId="77777777" w:rsidR="00F33B3E" w:rsidRPr="00F33B3E" w:rsidRDefault="001712D3" w:rsidP="00F33B3E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  <w:r w:rsidRPr="001712D3"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d.scharmer@moefa.de</w:t>
                            </w:r>
                          </w:p>
                          <w:p w14:paraId="2C74C365" w14:textId="77777777" w:rsidR="00F33B3E" w:rsidRPr="00F33B3E" w:rsidRDefault="001712D3" w:rsidP="00F33B3E">
                            <w:pPr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</w:pPr>
                            <w:r w:rsidRPr="001712D3">
                              <w:rPr>
                                <w:rFonts w:ascii="MiloOT-Light" w:hAnsi="MiloOT-Light"/>
                                <w:sz w:val="16"/>
                                <w:szCs w:val="16"/>
                              </w:rPr>
                              <w:t>www.moefa.de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51BC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54.2pt;margin-top:263.4pt;width:163.2pt;height:521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" stroked="f">
                <v:textbox>
                  <w:txbxContent>
                    <w:p w14:paraId="7211691F" w14:textId="77777777" w:rsidR="00F628F8" w:rsidRDefault="00F628F8"/>
                    <w:p w14:paraId="20FAADFE" w14:textId="77777777" w:rsidR="00F628F8" w:rsidRDefault="00F628F8">
                      <w:r>
                        <w:rPr>
                          <w:noProof/>
                        </w:rPr>
                        <w:drawing>
                          <wp:inline distT="0" distB="0" distL="0" distR="0" wp14:anchorId="002E3240" wp14:editId="074A67C4">
                            <wp:extent cx="1356360" cy="450055"/>
                            <wp:effectExtent l="0" t="0" r="0" b="762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VDM_Logo_Schrift_Silber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862" cy="456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F1BA1F" w14:textId="77777777" w:rsidR="00F628F8" w:rsidRDefault="00F628F8"/>
                    <w:p w14:paraId="137E10BB" w14:textId="77777777" w:rsidR="00F628F8" w:rsidRDefault="00F628F8">
                      <w:pPr>
                        <w:rPr>
                          <w:rFonts w:ascii="MiloOT-Medi" w:hAnsi="MiloOT-Medi" w:cstheme="minorHAnsi"/>
                          <w:sz w:val="16"/>
                          <w:szCs w:val="16"/>
                        </w:rPr>
                      </w:pPr>
                      <w:r w:rsidRPr="00F628F8">
                        <w:rPr>
                          <w:rFonts w:ascii="MiloOT-Medi" w:hAnsi="MiloOT-Medi" w:cstheme="minorHAnsi"/>
                          <w:sz w:val="16"/>
                          <w:szCs w:val="16"/>
                        </w:rPr>
                        <w:t>Jan Kurth</w:t>
                      </w:r>
                    </w:p>
                    <w:p w14:paraId="665484C3" w14:textId="77777777" w:rsidR="00F628F8" w:rsidRDefault="00F628F8">
                      <w:pPr>
                        <w:rPr>
                          <w:rFonts w:ascii="MiloOT-Medi" w:hAnsi="MiloOT-Med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MiloOT-Medi" w:hAnsi="MiloOT-Medi" w:cstheme="minorHAnsi"/>
                          <w:sz w:val="16"/>
                          <w:szCs w:val="16"/>
                        </w:rPr>
                        <w:t>Geschäftsführer</w:t>
                      </w:r>
                    </w:p>
                    <w:p w14:paraId="53761AD5" w14:textId="77777777" w:rsidR="00F628F8" w:rsidRPr="00F628F8" w:rsidRDefault="00F628F8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</w:p>
                    <w:p w14:paraId="74F05017" w14:textId="77777777" w:rsidR="00F628F8" w:rsidRPr="00F628F8" w:rsidRDefault="00F628F8" w:rsidP="00F628F8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  <w:r w:rsidRPr="00F628F8">
                        <w:rPr>
                          <w:rFonts w:ascii="MiloOT-Light" w:hAnsi="MiloOT-Light"/>
                          <w:sz w:val="16"/>
                          <w:szCs w:val="16"/>
                        </w:rPr>
                        <w:t>Flutgraben 2</w:t>
                      </w:r>
                    </w:p>
                    <w:p w14:paraId="423D8614" w14:textId="77777777" w:rsidR="00F628F8" w:rsidRPr="00F628F8" w:rsidRDefault="00F628F8" w:rsidP="00F628F8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  <w:r w:rsidRPr="00F628F8">
                        <w:rPr>
                          <w:rFonts w:ascii="MiloOT-Light" w:hAnsi="MiloOT-Light"/>
                          <w:sz w:val="16"/>
                          <w:szCs w:val="16"/>
                        </w:rPr>
                        <w:t>53604</w:t>
                      </w:r>
                      <w:r>
                        <w:rPr>
                          <w:rFonts w:ascii="MiloOT-Light" w:hAnsi="MiloOT-Light"/>
                          <w:sz w:val="16"/>
                          <w:szCs w:val="16"/>
                        </w:rPr>
                        <w:t xml:space="preserve"> </w:t>
                      </w:r>
                      <w:r w:rsidRPr="00F628F8">
                        <w:rPr>
                          <w:rFonts w:ascii="MiloOT-Light" w:hAnsi="MiloOT-Light"/>
                          <w:sz w:val="16"/>
                          <w:szCs w:val="16"/>
                        </w:rPr>
                        <w:t>Bad Honnef</w:t>
                      </w:r>
                    </w:p>
                    <w:p w14:paraId="4D4D93B1" w14:textId="77777777" w:rsidR="00F628F8" w:rsidRDefault="00F628F8" w:rsidP="00F628F8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</w:p>
                    <w:p w14:paraId="3427D2C1" w14:textId="77777777" w:rsidR="00F628F8" w:rsidRPr="00F628F8" w:rsidRDefault="00F628F8" w:rsidP="00F628F8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  <w:r w:rsidRPr="00F628F8">
                        <w:rPr>
                          <w:rFonts w:ascii="MiloOT-Light" w:hAnsi="MiloOT-Light"/>
                          <w:sz w:val="16"/>
                          <w:szCs w:val="16"/>
                        </w:rPr>
                        <w:t>Tel.:</w:t>
                      </w:r>
                      <w:r>
                        <w:rPr>
                          <w:rFonts w:ascii="MiloOT-Light" w:hAnsi="MiloOT-Light"/>
                          <w:sz w:val="16"/>
                          <w:szCs w:val="16"/>
                        </w:rPr>
                        <w:t>0</w:t>
                      </w:r>
                      <w:r w:rsidRPr="00F628F8">
                        <w:rPr>
                          <w:rFonts w:ascii="MiloOT-Light" w:hAnsi="MiloOT-Light"/>
                          <w:sz w:val="16"/>
                          <w:szCs w:val="16"/>
                        </w:rPr>
                        <w:t>2224-9377-12</w:t>
                      </w:r>
                    </w:p>
                    <w:p w14:paraId="76CD0DB4" w14:textId="028D5863" w:rsidR="00F628F8" w:rsidRPr="00B00AC4" w:rsidRDefault="00772A22" w:rsidP="00F628F8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  <w:hyperlink r:id="rId14" w:history="1">
                        <w:r w:rsidR="00C84CC4" w:rsidRPr="006B32C4">
                          <w:rPr>
                            <w:rStyle w:val="Hyperlink"/>
                            <w:rFonts w:ascii="MiloOT-Light" w:hAnsi="MiloOT-Light"/>
                            <w:sz w:val="16"/>
                            <w:szCs w:val="16"/>
                          </w:rPr>
                          <w:t>hgf@moebelindustrie.de</w:t>
                        </w:r>
                      </w:hyperlink>
                    </w:p>
                    <w:p w14:paraId="33939931" w14:textId="77777777" w:rsidR="00F628F8" w:rsidRPr="00F628F8" w:rsidRDefault="00772A22" w:rsidP="00F628F8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  <w:hyperlink r:id="rId15" w:history="1">
                        <w:r w:rsidR="00F628F8" w:rsidRPr="00F628F8">
                          <w:rPr>
                            <w:rFonts w:ascii="MiloOT-Light" w:hAnsi="MiloOT-Light"/>
                            <w:sz w:val="16"/>
                            <w:szCs w:val="16"/>
                          </w:rPr>
                          <w:t>www.moebelindustrie.de</w:t>
                        </w:r>
                      </w:hyperlink>
                    </w:p>
                    <w:p w14:paraId="4068CEBB" w14:textId="77777777" w:rsidR="00F628F8" w:rsidRDefault="00F628F8"/>
                    <w:p w14:paraId="0FCFC549" w14:textId="77777777" w:rsidR="00F628F8" w:rsidRDefault="00F628F8"/>
                    <w:p w14:paraId="30D043D5" w14:textId="77777777" w:rsidR="00F628F8" w:rsidRDefault="001712D3">
                      <w:r>
                        <w:rPr>
                          <w:noProof/>
                        </w:rPr>
                        <w:drawing>
                          <wp:inline distT="0" distB="0" distL="0" distR="0" wp14:anchorId="4C7B8B9E" wp14:editId="3AA80435">
                            <wp:extent cx="746760" cy="746760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oefa_Logo_2021_RGB_positiv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760" cy="746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C712B4" w14:textId="77777777" w:rsidR="00F33B3E" w:rsidRDefault="00F33B3E"/>
                    <w:p w14:paraId="30255271" w14:textId="77777777" w:rsidR="00F33B3E" w:rsidRPr="00F33B3E" w:rsidRDefault="001712D3" w:rsidP="00F33B3E">
                      <w:pPr>
                        <w:rPr>
                          <w:rFonts w:ascii="MiloOT-Medi" w:hAnsi="MiloOT-Med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MiloOT-Medi" w:hAnsi="MiloOT-Medi" w:cstheme="minorHAnsi"/>
                          <w:sz w:val="16"/>
                          <w:szCs w:val="16"/>
                        </w:rPr>
                        <w:t>Dirk Scharmer</w:t>
                      </w:r>
                    </w:p>
                    <w:p w14:paraId="22D884BB" w14:textId="77777777" w:rsidR="00F33B3E" w:rsidRDefault="00F33B3E" w:rsidP="00F33B3E">
                      <w:pPr>
                        <w:rPr>
                          <w:rFonts w:ascii="MiloOT-Medi" w:hAnsi="MiloOT-Medi" w:cstheme="minorHAnsi"/>
                          <w:sz w:val="16"/>
                          <w:szCs w:val="16"/>
                        </w:rPr>
                      </w:pPr>
                      <w:r w:rsidRPr="00F33B3E">
                        <w:rPr>
                          <w:rFonts w:ascii="MiloOT-Medi" w:hAnsi="MiloOT-Medi" w:cstheme="minorHAnsi"/>
                          <w:sz w:val="16"/>
                          <w:szCs w:val="16"/>
                        </w:rPr>
                        <w:t>Geschäftsführer</w:t>
                      </w:r>
                    </w:p>
                    <w:p w14:paraId="6768BEF1" w14:textId="77777777" w:rsidR="00F33B3E" w:rsidRDefault="00F33B3E" w:rsidP="00F33B3E">
                      <w:pPr>
                        <w:rPr>
                          <w:rFonts w:ascii="MiloOT-Medi" w:hAnsi="MiloOT-Medi" w:cstheme="minorHAnsi"/>
                          <w:sz w:val="16"/>
                          <w:szCs w:val="16"/>
                        </w:rPr>
                      </w:pPr>
                    </w:p>
                    <w:p w14:paraId="3872088E" w14:textId="77777777" w:rsidR="00F33B3E" w:rsidRDefault="001712D3" w:rsidP="00F33B3E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  <w:r>
                        <w:rPr>
                          <w:rFonts w:ascii="MiloOT-Light" w:hAnsi="MiloOT-Light"/>
                          <w:sz w:val="16"/>
                          <w:szCs w:val="16"/>
                        </w:rPr>
                        <w:t>Frangenheimstraße 6</w:t>
                      </w:r>
                    </w:p>
                    <w:p w14:paraId="09BF03BC" w14:textId="77777777" w:rsidR="00F33B3E" w:rsidRPr="00F33B3E" w:rsidRDefault="001712D3" w:rsidP="00F33B3E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  <w:r>
                        <w:rPr>
                          <w:rFonts w:ascii="MiloOT-Light" w:hAnsi="MiloOT-Light"/>
                          <w:sz w:val="16"/>
                          <w:szCs w:val="16"/>
                        </w:rPr>
                        <w:t>50931</w:t>
                      </w:r>
                      <w:r w:rsidR="00F33B3E" w:rsidRPr="00F33B3E">
                        <w:rPr>
                          <w:rFonts w:ascii="MiloOT-Light" w:hAnsi="MiloOT-Light"/>
                          <w:sz w:val="16"/>
                          <w:szCs w:val="16"/>
                        </w:rPr>
                        <w:t xml:space="preserve"> Köln</w:t>
                      </w:r>
                    </w:p>
                    <w:p w14:paraId="7FFEF618" w14:textId="77777777" w:rsidR="00F33B3E" w:rsidRPr="00F33B3E" w:rsidRDefault="001712D3" w:rsidP="00F33B3E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  <w:r>
                        <w:rPr>
                          <w:rFonts w:ascii="MiloOT-Light" w:hAnsi="MiloOT-Light"/>
                          <w:sz w:val="16"/>
                          <w:szCs w:val="16"/>
                        </w:rPr>
                        <w:t>Tel.: 0221/94083-50</w:t>
                      </w:r>
                    </w:p>
                    <w:p w14:paraId="7333FCC3" w14:textId="77777777" w:rsidR="00F33B3E" w:rsidRPr="00F33B3E" w:rsidRDefault="001712D3" w:rsidP="00F33B3E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  <w:r w:rsidRPr="001712D3">
                        <w:rPr>
                          <w:rFonts w:ascii="MiloOT-Light" w:hAnsi="MiloOT-Light"/>
                          <w:sz w:val="16"/>
                          <w:szCs w:val="16"/>
                        </w:rPr>
                        <w:t>d.scharmer@moefa.de</w:t>
                      </w:r>
                    </w:p>
                    <w:p w14:paraId="2C74C365" w14:textId="77777777" w:rsidR="00F33B3E" w:rsidRPr="00F33B3E" w:rsidRDefault="001712D3" w:rsidP="00F33B3E">
                      <w:pPr>
                        <w:rPr>
                          <w:rFonts w:ascii="MiloOT-Light" w:hAnsi="MiloOT-Light"/>
                          <w:sz w:val="16"/>
                          <w:szCs w:val="16"/>
                        </w:rPr>
                      </w:pPr>
                      <w:r w:rsidRPr="001712D3">
                        <w:rPr>
                          <w:rFonts w:ascii="MiloOT-Light" w:hAnsi="MiloOT-Light"/>
                          <w:sz w:val="16"/>
                          <w:szCs w:val="16"/>
                        </w:rPr>
                        <w:t>www.moefa.de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3EEB">
        <w:rPr>
          <w:bCs/>
          <w:sz w:val="21"/>
          <w:szCs w:val="21"/>
        </w:rPr>
        <w:t>Geplant ist</w:t>
      </w:r>
      <w:r w:rsidR="008A79E6">
        <w:rPr>
          <w:color w:val="FF0000"/>
          <w:sz w:val="21"/>
          <w:szCs w:val="21"/>
        </w:rPr>
        <w:t xml:space="preserve"> </w:t>
      </w:r>
      <w:r w:rsidR="00673300">
        <w:rPr>
          <w:sz w:val="21"/>
          <w:szCs w:val="21"/>
        </w:rPr>
        <w:t>die Erweiterung des Studienangebotes um den/die Industriekaufmann/-kauffrau und den/die Groß- und Außenhandelskaufmann/-kauffrau als duales Studium mit BWL-Abschluss</w:t>
      </w:r>
      <w:r w:rsidR="008A79E6">
        <w:rPr>
          <w:sz w:val="21"/>
          <w:szCs w:val="21"/>
        </w:rPr>
        <w:t xml:space="preserve">. </w:t>
      </w:r>
      <w:r w:rsidR="008A79E6" w:rsidRPr="00ED3EEB">
        <w:rPr>
          <w:sz w:val="21"/>
          <w:szCs w:val="21"/>
        </w:rPr>
        <w:t xml:space="preserve">Zudem </w:t>
      </w:r>
      <w:r w:rsidR="003D2ADE" w:rsidRPr="00ED3EEB">
        <w:rPr>
          <w:sz w:val="21"/>
          <w:szCs w:val="21"/>
        </w:rPr>
        <w:t>wird</w:t>
      </w:r>
      <w:r w:rsidR="00CF4574" w:rsidRPr="00ED3EEB">
        <w:rPr>
          <w:sz w:val="21"/>
          <w:szCs w:val="21"/>
        </w:rPr>
        <w:t xml:space="preserve"> </w:t>
      </w:r>
      <w:r w:rsidR="008A79E6" w:rsidRPr="00ED3EEB">
        <w:rPr>
          <w:sz w:val="21"/>
          <w:szCs w:val="21"/>
        </w:rPr>
        <w:t>der VDM künftig</w:t>
      </w:r>
      <w:r w:rsidR="00CF4574" w:rsidRPr="00ED3EEB">
        <w:rPr>
          <w:sz w:val="21"/>
          <w:szCs w:val="21"/>
        </w:rPr>
        <w:t xml:space="preserve"> – neben dem BVDM – in den Gremien der </w:t>
      </w:r>
      <w:proofErr w:type="spellStart"/>
      <w:r w:rsidR="00CF4574" w:rsidRPr="00ED3EEB">
        <w:rPr>
          <w:sz w:val="21"/>
          <w:szCs w:val="21"/>
        </w:rPr>
        <w:t>MöFa</w:t>
      </w:r>
      <w:proofErr w:type="spellEnd"/>
      <w:r w:rsidR="00CF4574" w:rsidRPr="00ED3EEB">
        <w:rPr>
          <w:sz w:val="21"/>
          <w:szCs w:val="21"/>
        </w:rPr>
        <w:t xml:space="preserve"> vertreten sein. Die Erweiterung des Fokus auf die gesamte Möbelbranche wird sich auch in der Außendarstellung und </w:t>
      </w:r>
      <w:r w:rsidR="00ED3EEB">
        <w:rPr>
          <w:sz w:val="21"/>
          <w:szCs w:val="21"/>
        </w:rPr>
        <w:t xml:space="preserve">der </w:t>
      </w:r>
      <w:r w:rsidR="00CF4574" w:rsidRPr="00ED3EEB">
        <w:rPr>
          <w:sz w:val="21"/>
          <w:szCs w:val="21"/>
        </w:rPr>
        <w:t xml:space="preserve">Kommunikation der </w:t>
      </w:r>
      <w:proofErr w:type="spellStart"/>
      <w:r w:rsidR="00CF4574" w:rsidRPr="00ED3EEB">
        <w:rPr>
          <w:sz w:val="21"/>
          <w:szCs w:val="21"/>
        </w:rPr>
        <w:t>MöFa</w:t>
      </w:r>
      <w:proofErr w:type="spellEnd"/>
      <w:r w:rsidR="00CF4574" w:rsidRPr="00ED3EEB">
        <w:rPr>
          <w:sz w:val="21"/>
          <w:szCs w:val="21"/>
        </w:rPr>
        <w:t xml:space="preserve"> widerspiegeln. </w:t>
      </w:r>
      <w:r w:rsidR="001972AC">
        <w:rPr>
          <w:sz w:val="21"/>
          <w:szCs w:val="21"/>
        </w:rPr>
        <w:t xml:space="preserve">Der gemeinsame Letter </w:t>
      </w:r>
      <w:proofErr w:type="spellStart"/>
      <w:r w:rsidR="001972AC">
        <w:rPr>
          <w:sz w:val="21"/>
          <w:szCs w:val="21"/>
        </w:rPr>
        <w:t>of</w:t>
      </w:r>
      <w:proofErr w:type="spellEnd"/>
      <w:r w:rsidR="001972AC">
        <w:rPr>
          <w:sz w:val="21"/>
          <w:szCs w:val="21"/>
        </w:rPr>
        <w:t xml:space="preserve"> </w:t>
      </w:r>
      <w:proofErr w:type="spellStart"/>
      <w:r w:rsidR="001972AC">
        <w:rPr>
          <w:sz w:val="21"/>
          <w:szCs w:val="21"/>
        </w:rPr>
        <w:t>Intent</w:t>
      </w:r>
      <w:proofErr w:type="spellEnd"/>
      <w:r w:rsidR="001972AC">
        <w:rPr>
          <w:sz w:val="21"/>
          <w:szCs w:val="21"/>
        </w:rPr>
        <w:t xml:space="preserve"> </w:t>
      </w:r>
      <w:r w:rsidR="00E64B24">
        <w:rPr>
          <w:sz w:val="21"/>
          <w:szCs w:val="21"/>
        </w:rPr>
        <w:t>wurde am heutigen Tag von Mark</w:t>
      </w:r>
      <w:r w:rsidR="001972AC">
        <w:rPr>
          <w:sz w:val="21"/>
          <w:szCs w:val="21"/>
        </w:rPr>
        <w:t xml:space="preserve">us Meyer, </w:t>
      </w:r>
      <w:proofErr w:type="spellStart"/>
      <w:r w:rsidR="001972AC">
        <w:rPr>
          <w:sz w:val="21"/>
          <w:szCs w:val="21"/>
        </w:rPr>
        <w:t>MöFa</w:t>
      </w:r>
      <w:proofErr w:type="spellEnd"/>
      <w:r w:rsidR="001972AC">
        <w:rPr>
          <w:sz w:val="21"/>
          <w:szCs w:val="21"/>
        </w:rPr>
        <w:t xml:space="preserve">-Vorstand &amp; Sprecher des BVDM-Präsidiums, </w:t>
      </w:r>
      <w:r w:rsidR="00C052AD">
        <w:rPr>
          <w:sz w:val="21"/>
          <w:szCs w:val="21"/>
        </w:rPr>
        <w:t xml:space="preserve">und </w:t>
      </w:r>
      <w:r w:rsidR="001972AC">
        <w:rPr>
          <w:sz w:val="21"/>
          <w:szCs w:val="21"/>
        </w:rPr>
        <w:t xml:space="preserve">Elmar Duffner, Präsident </w:t>
      </w:r>
      <w:r w:rsidR="001712D3">
        <w:rPr>
          <w:sz w:val="21"/>
          <w:szCs w:val="21"/>
        </w:rPr>
        <w:t>des VDM, in Köln unterzeichnet.</w:t>
      </w:r>
    </w:p>
    <w:p w14:paraId="46ED45D2" w14:textId="68CD7985" w:rsidR="001712D3" w:rsidRDefault="008F3323" w:rsidP="001712D3">
      <w:pPr>
        <w:spacing w:before="120" w:line="360" w:lineRule="auto"/>
        <w:jc w:val="both"/>
        <w:rPr>
          <w:sz w:val="21"/>
          <w:szCs w:val="21"/>
        </w:rPr>
      </w:pPr>
      <w:r w:rsidRPr="00B62C55">
        <w:rPr>
          <w:sz w:val="21"/>
          <w:szCs w:val="21"/>
        </w:rPr>
        <w:t>„</w:t>
      </w:r>
      <w:r w:rsidR="009251F1" w:rsidRPr="00B62C55">
        <w:rPr>
          <w:sz w:val="21"/>
          <w:szCs w:val="21"/>
        </w:rPr>
        <w:t xml:space="preserve">Die Gründung der </w:t>
      </w:r>
      <w:proofErr w:type="spellStart"/>
      <w:r w:rsidR="009251F1" w:rsidRPr="00B62C55">
        <w:rPr>
          <w:sz w:val="21"/>
          <w:szCs w:val="21"/>
        </w:rPr>
        <w:t>MöFa</w:t>
      </w:r>
      <w:proofErr w:type="spellEnd"/>
      <w:r w:rsidR="009251F1" w:rsidRPr="00B62C55">
        <w:rPr>
          <w:sz w:val="21"/>
          <w:szCs w:val="21"/>
        </w:rPr>
        <w:t xml:space="preserve"> ging auf das Bestreben des BVDM zurück, der bis heute id</w:t>
      </w:r>
      <w:r w:rsidR="00124000" w:rsidRPr="00B62C55">
        <w:rPr>
          <w:sz w:val="21"/>
          <w:szCs w:val="21"/>
        </w:rPr>
        <w:t>e</w:t>
      </w:r>
      <w:r w:rsidR="009251F1" w:rsidRPr="00B62C55">
        <w:rPr>
          <w:sz w:val="21"/>
          <w:szCs w:val="21"/>
        </w:rPr>
        <w:t>eller Träger der Fachschule und f</w:t>
      </w:r>
      <w:r w:rsidR="00985159">
        <w:rPr>
          <w:sz w:val="21"/>
          <w:szCs w:val="21"/>
        </w:rPr>
        <w:t>ür den Fachkräften</w:t>
      </w:r>
      <w:bookmarkStart w:id="5" w:name="_GoBack"/>
      <w:bookmarkEnd w:id="5"/>
      <w:r w:rsidR="00E64B24" w:rsidRPr="00B62C55">
        <w:rPr>
          <w:sz w:val="21"/>
          <w:szCs w:val="21"/>
        </w:rPr>
        <w:t>achwuchs des Möbelhandels beratend tätig</w:t>
      </w:r>
      <w:r w:rsidR="009251F1" w:rsidRPr="00B62C55">
        <w:rPr>
          <w:sz w:val="21"/>
          <w:szCs w:val="21"/>
        </w:rPr>
        <w:t xml:space="preserve"> ist</w:t>
      </w:r>
      <w:r w:rsidR="00E64B24" w:rsidRPr="00B62C55">
        <w:rPr>
          <w:sz w:val="21"/>
          <w:szCs w:val="21"/>
        </w:rPr>
        <w:t xml:space="preserve">. Umso mehr freuen wir uns, dass die Möbelindustrie </w:t>
      </w:r>
      <w:r w:rsidR="001712D3" w:rsidRPr="00B62C55">
        <w:rPr>
          <w:sz w:val="21"/>
          <w:szCs w:val="21"/>
        </w:rPr>
        <w:t xml:space="preserve">von nun an </w:t>
      </w:r>
      <w:r w:rsidR="004C1ACD" w:rsidRPr="00B62C55">
        <w:rPr>
          <w:sz w:val="21"/>
          <w:szCs w:val="21"/>
        </w:rPr>
        <w:t xml:space="preserve">ihr wertvolles Know-how für die </w:t>
      </w:r>
      <w:r w:rsidR="004C1ACD" w:rsidRPr="00B62C55">
        <w:rPr>
          <w:sz w:val="21"/>
          <w:szCs w:val="21"/>
        </w:rPr>
        <w:lastRenderedPageBreak/>
        <w:t xml:space="preserve">Ausbildung der Führungs- und Fachkräfte von morgen </w:t>
      </w:r>
      <w:r w:rsidR="009251F1" w:rsidRPr="00B62C55">
        <w:rPr>
          <w:sz w:val="21"/>
          <w:szCs w:val="21"/>
        </w:rPr>
        <w:t>mit</w:t>
      </w:r>
      <w:r w:rsidR="00581511" w:rsidRPr="00B62C55">
        <w:rPr>
          <w:sz w:val="21"/>
          <w:szCs w:val="21"/>
        </w:rPr>
        <w:t xml:space="preserve"> </w:t>
      </w:r>
      <w:r w:rsidR="004C1ACD" w:rsidRPr="00B62C55">
        <w:rPr>
          <w:sz w:val="21"/>
          <w:szCs w:val="21"/>
        </w:rPr>
        <w:t>einbringt und somit die Zukunft der gesa</w:t>
      </w:r>
      <w:r w:rsidR="00F2613E" w:rsidRPr="00B62C55">
        <w:rPr>
          <w:sz w:val="21"/>
          <w:szCs w:val="21"/>
        </w:rPr>
        <w:t>mten Möbelbranche tatkräftig</w:t>
      </w:r>
      <w:r w:rsidR="004C1ACD" w:rsidRPr="00B62C55">
        <w:rPr>
          <w:sz w:val="21"/>
          <w:szCs w:val="21"/>
        </w:rPr>
        <w:t xml:space="preserve"> im Schulterschluss mitgestaltet“,</w:t>
      </w:r>
      <w:r w:rsidR="004C1ACD">
        <w:rPr>
          <w:sz w:val="21"/>
          <w:szCs w:val="21"/>
        </w:rPr>
        <w:t xml:space="preserve"> erläutert Markus Meyer.</w:t>
      </w:r>
    </w:p>
    <w:p w14:paraId="179C6647" w14:textId="4ED7C88D" w:rsidR="00DD75CD" w:rsidRPr="00B62C55" w:rsidRDefault="00581511" w:rsidP="001712D3">
      <w:pPr>
        <w:spacing w:before="120" w:line="360" w:lineRule="auto"/>
        <w:jc w:val="both"/>
        <w:rPr>
          <w:sz w:val="21"/>
          <w:szCs w:val="21"/>
        </w:rPr>
      </w:pPr>
      <w:r w:rsidRPr="00B62C55">
        <w:rPr>
          <w:sz w:val="21"/>
          <w:szCs w:val="21"/>
        </w:rPr>
        <w:t>„</w:t>
      </w:r>
      <w:r w:rsidR="003B7230" w:rsidRPr="00B62C55">
        <w:rPr>
          <w:sz w:val="21"/>
          <w:szCs w:val="21"/>
        </w:rPr>
        <w:t>Möbelhandel und -industrie stehen</w:t>
      </w:r>
      <w:r w:rsidRPr="00B62C55">
        <w:rPr>
          <w:sz w:val="21"/>
          <w:szCs w:val="21"/>
        </w:rPr>
        <w:t xml:space="preserve"> </w:t>
      </w:r>
      <w:r w:rsidR="003B7230" w:rsidRPr="00B62C55">
        <w:rPr>
          <w:sz w:val="21"/>
          <w:szCs w:val="21"/>
        </w:rPr>
        <w:t>in den kommenden Jahren</w:t>
      </w:r>
      <w:r w:rsidRPr="00B62C55">
        <w:rPr>
          <w:sz w:val="21"/>
          <w:szCs w:val="21"/>
        </w:rPr>
        <w:t xml:space="preserve"> </w:t>
      </w:r>
      <w:r w:rsidR="003B7230" w:rsidRPr="00B62C55">
        <w:rPr>
          <w:sz w:val="21"/>
          <w:szCs w:val="21"/>
        </w:rPr>
        <w:t xml:space="preserve">vor </w:t>
      </w:r>
      <w:r w:rsidRPr="00B62C55">
        <w:rPr>
          <w:sz w:val="21"/>
          <w:szCs w:val="21"/>
        </w:rPr>
        <w:t xml:space="preserve">großen Herausforderungen </w:t>
      </w:r>
      <w:r w:rsidR="003B7230" w:rsidRPr="00B62C55">
        <w:rPr>
          <w:sz w:val="21"/>
          <w:szCs w:val="21"/>
        </w:rPr>
        <w:t xml:space="preserve">im Bereich Aus- und </w:t>
      </w:r>
      <w:r w:rsidRPr="00B62C55">
        <w:rPr>
          <w:sz w:val="21"/>
          <w:szCs w:val="21"/>
        </w:rPr>
        <w:t>Weiterbildung</w:t>
      </w:r>
      <w:r w:rsidR="003B7230" w:rsidRPr="00B62C55">
        <w:rPr>
          <w:sz w:val="21"/>
          <w:szCs w:val="21"/>
        </w:rPr>
        <w:t>“</w:t>
      </w:r>
      <w:r w:rsidRPr="00B62C55">
        <w:rPr>
          <w:sz w:val="21"/>
          <w:szCs w:val="21"/>
        </w:rPr>
        <w:t>,</w:t>
      </w:r>
      <w:r w:rsidRPr="00ED3EEB">
        <w:rPr>
          <w:sz w:val="21"/>
          <w:szCs w:val="21"/>
        </w:rPr>
        <w:t xml:space="preserve"> </w:t>
      </w:r>
      <w:r w:rsidR="001712D3" w:rsidRPr="00ED3EEB">
        <w:rPr>
          <w:sz w:val="21"/>
          <w:szCs w:val="21"/>
        </w:rPr>
        <w:t>fü</w:t>
      </w:r>
      <w:r w:rsidRPr="00ED3EEB">
        <w:rPr>
          <w:sz w:val="21"/>
          <w:szCs w:val="21"/>
        </w:rPr>
        <w:t>gt</w:t>
      </w:r>
      <w:r w:rsidR="001712D3" w:rsidRPr="00ED3EEB">
        <w:rPr>
          <w:sz w:val="21"/>
          <w:szCs w:val="21"/>
        </w:rPr>
        <w:t xml:space="preserve"> Elmar Duffner ergänzend hinzu. </w:t>
      </w:r>
      <w:r w:rsidRPr="00B62C55">
        <w:rPr>
          <w:sz w:val="21"/>
          <w:szCs w:val="21"/>
        </w:rPr>
        <w:t>„</w:t>
      </w:r>
      <w:r w:rsidR="003B7230" w:rsidRPr="00B62C55">
        <w:rPr>
          <w:sz w:val="21"/>
          <w:szCs w:val="21"/>
        </w:rPr>
        <w:t xml:space="preserve">Es sind gemeinsame Anstrengungen nötig, um den Nachwuchs für unsere Branche zu gewinnen und die </w:t>
      </w:r>
      <w:r w:rsidR="00FF4AA4" w:rsidRPr="00B62C55">
        <w:rPr>
          <w:sz w:val="21"/>
          <w:szCs w:val="21"/>
        </w:rPr>
        <w:t>Fortbildung</w:t>
      </w:r>
      <w:r w:rsidR="003B7230" w:rsidRPr="00B62C55">
        <w:rPr>
          <w:sz w:val="21"/>
          <w:szCs w:val="21"/>
        </w:rPr>
        <w:t xml:space="preserve"> </w:t>
      </w:r>
      <w:r w:rsidR="003D2ADE" w:rsidRPr="00B62C55">
        <w:rPr>
          <w:sz w:val="21"/>
          <w:szCs w:val="21"/>
        </w:rPr>
        <w:t>zu forcieren</w:t>
      </w:r>
      <w:r w:rsidR="003B7230" w:rsidRPr="00B62C55">
        <w:rPr>
          <w:sz w:val="21"/>
          <w:szCs w:val="21"/>
        </w:rPr>
        <w:t xml:space="preserve">. Wir freuen uns </w:t>
      </w:r>
      <w:r w:rsidR="00CF18E1" w:rsidRPr="00B62C55">
        <w:rPr>
          <w:sz w:val="21"/>
          <w:szCs w:val="21"/>
        </w:rPr>
        <w:t xml:space="preserve">daher sehr </w:t>
      </w:r>
      <w:r w:rsidR="003B7230" w:rsidRPr="00B62C55">
        <w:rPr>
          <w:sz w:val="21"/>
          <w:szCs w:val="21"/>
        </w:rPr>
        <w:t xml:space="preserve">auf die Zusammenarbeit mit der </w:t>
      </w:r>
      <w:proofErr w:type="spellStart"/>
      <w:r w:rsidR="003B7230" w:rsidRPr="00B62C55">
        <w:rPr>
          <w:sz w:val="21"/>
          <w:szCs w:val="21"/>
        </w:rPr>
        <w:t>MöFa</w:t>
      </w:r>
      <w:proofErr w:type="spellEnd"/>
      <w:r w:rsidR="00124000" w:rsidRPr="00B62C55">
        <w:rPr>
          <w:sz w:val="21"/>
          <w:szCs w:val="21"/>
        </w:rPr>
        <w:t>.</w:t>
      </w:r>
      <w:r w:rsidR="003B7230" w:rsidRPr="00B62C55">
        <w:rPr>
          <w:sz w:val="21"/>
          <w:szCs w:val="21"/>
        </w:rPr>
        <w:t>“</w:t>
      </w:r>
    </w:p>
    <w:sectPr w:rsidR="00DD75CD" w:rsidRPr="00B62C55" w:rsidSect="00967899">
      <w:headerReference w:type="default" r:id="rId17"/>
      <w:type w:val="continuous"/>
      <w:pgSz w:w="11906" w:h="16838" w:code="9"/>
      <w:pgMar w:top="1418" w:right="3826" w:bottom="1134" w:left="1304" w:header="709" w:footer="709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0DFC1" w14:textId="77777777" w:rsidR="00643E0A" w:rsidRDefault="00643E0A">
      <w:r>
        <w:separator/>
      </w:r>
    </w:p>
  </w:endnote>
  <w:endnote w:type="continuationSeparator" w:id="0">
    <w:p w14:paraId="0D8A6173" w14:textId="77777777" w:rsidR="00643E0A" w:rsidRDefault="00643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loOT-Medi">
    <w:altName w:val="Calibri"/>
    <w:panose1 w:val="020B0604030101020102"/>
    <w:charset w:val="00"/>
    <w:family w:val="swiss"/>
    <w:notTrueType/>
    <w:pitch w:val="variable"/>
    <w:sig w:usb0="800000EF" w:usb1="40002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loOT-Light">
    <w:altName w:val="Calibri"/>
    <w:panose1 w:val="020B0504020101010102"/>
    <w:charset w:val="00"/>
    <w:family w:val="swiss"/>
    <w:notTrueType/>
    <w:pitch w:val="variable"/>
    <w:sig w:usb0="800000EF" w:usb1="4000205B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4F0A1" w14:textId="77777777" w:rsidR="00643E0A" w:rsidRDefault="00643E0A">
      <w:r>
        <w:separator/>
      </w:r>
    </w:p>
  </w:footnote>
  <w:footnote w:type="continuationSeparator" w:id="0">
    <w:p w14:paraId="366DDCE2" w14:textId="77777777" w:rsidR="00643E0A" w:rsidRDefault="00643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671204"/>
      <w:docPartObj>
        <w:docPartGallery w:val="Page Numbers (Top of Page)"/>
        <w:docPartUnique/>
      </w:docPartObj>
    </w:sdtPr>
    <w:sdtEndPr/>
    <w:sdtContent>
      <w:p w14:paraId="10F2C871" w14:textId="01319936" w:rsidR="001B2D9C" w:rsidRDefault="00BA53BA">
        <w:pPr>
          <w:pStyle w:val="Kopf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515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006281" w14:textId="77777777" w:rsidR="001B2D9C" w:rsidRDefault="001B2D9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00"/>
  <w:displayHorizontalDrawingGridEvery w:val="2"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E0A"/>
    <w:rsid w:val="000006F7"/>
    <w:rsid w:val="00000870"/>
    <w:rsid w:val="0000493A"/>
    <w:rsid w:val="00006FE8"/>
    <w:rsid w:val="00015E3B"/>
    <w:rsid w:val="000179B5"/>
    <w:rsid w:val="000207AD"/>
    <w:rsid w:val="00030491"/>
    <w:rsid w:val="00034616"/>
    <w:rsid w:val="0004097E"/>
    <w:rsid w:val="00041653"/>
    <w:rsid w:val="00045A0C"/>
    <w:rsid w:val="000501C2"/>
    <w:rsid w:val="00053D39"/>
    <w:rsid w:val="00055D86"/>
    <w:rsid w:val="00060B2E"/>
    <w:rsid w:val="0006780F"/>
    <w:rsid w:val="00071B38"/>
    <w:rsid w:val="00080B5F"/>
    <w:rsid w:val="0008119B"/>
    <w:rsid w:val="00083818"/>
    <w:rsid w:val="0008684C"/>
    <w:rsid w:val="00090128"/>
    <w:rsid w:val="00091337"/>
    <w:rsid w:val="0009136B"/>
    <w:rsid w:val="000916A1"/>
    <w:rsid w:val="0009285F"/>
    <w:rsid w:val="000A0708"/>
    <w:rsid w:val="000A2754"/>
    <w:rsid w:val="000A3A4E"/>
    <w:rsid w:val="000A4D87"/>
    <w:rsid w:val="000B0F92"/>
    <w:rsid w:val="000B7B1A"/>
    <w:rsid w:val="000C29B9"/>
    <w:rsid w:val="000D085B"/>
    <w:rsid w:val="000D1405"/>
    <w:rsid w:val="000D1BA4"/>
    <w:rsid w:val="000E23E5"/>
    <w:rsid w:val="000E367C"/>
    <w:rsid w:val="000E45FF"/>
    <w:rsid w:val="000E6C1E"/>
    <w:rsid w:val="000F2096"/>
    <w:rsid w:val="000F2870"/>
    <w:rsid w:val="000F33B4"/>
    <w:rsid w:val="000F69C7"/>
    <w:rsid w:val="000F7B8D"/>
    <w:rsid w:val="001005E2"/>
    <w:rsid w:val="00100CDE"/>
    <w:rsid w:val="00102F5D"/>
    <w:rsid w:val="00111ADD"/>
    <w:rsid w:val="00112AAC"/>
    <w:rsid w:val="00112E8F"/>
    <w:rsid w:val="00113C2F"/>
    <w:rsid w:val="001157BB"/>
    <w:rsid w:val="001173B4"/>
    <w:rsid w:val="00124000"/>
    <w:rsid w:val="001268E1"/>
    <w:rsid w:val="00131DE8"/>
    <w:rsid w:val="001345A2"/>
    <w:rsid w:val="00135A57"/>
    <w:rsid w:val="00137203"/>
    <w:rsid w:val="0014229D"/>
    <w:rsid w:val="00143742"/>
    <w:rsid w:val="00164E76"/>
    <w:rsid w:val="00166C96"/>
    <w:rsid w:val="001712D3"/>
    <w:rsid w:val="001753F3"/>
    <w:rsid w:val="00180665"/>
    <w:rsid w:val="00181C99"/>
    <w:rsid w:val="00186038"/>
    <w:rsid w:val="001972AC"/>
    <w:rsid w:val="001A7044"/>
    <w:rsid w:val="001B2D9C"/>
    <w:rsid w:val="001B3813"/>
    <w:rsid w:val="001C6D81"/>
    <w:rsid w:val="001D18A0"/>
    <w:rsid w:val="001E1B57"/>
    <w:rsid w:val="001E6249"/>
    <w:rsid w:val="001E6BC6"/>
    <w:rsid w:val="001E6F5C"/>
    <w:rsid w:val="001F506A"/>
    <w:rsid w:val="001F7D8D"/>
    <w:rsid w:val="002002CB"/>
    <w:rsid w:val="00204A6A"/>
    <w:rsid w:val="0021491F"/>
    <w:rsid w:val="00216DFC"/>
    <w:rsid w:val="002218DB"/>
    <w:rsid w:val="00222365"/>
    <w:rsid w:val="00230112"/>
    <w:rsid w:val="002321E3"/>
    <w:rsid w:val="002363C8"/>
    <w:rsid w:val="00241DA4"/>
    <w:rsid w:val="002461C6"/>
    <w:rsid w:val="00252620"/>
    <w:rsid w:val="00254B26"/>
    <w:rsid w:val="002552D6"/>
    <w:rsid w:val="00255D82"/>
    <w:rsid w:val="00260614"/>
    <w:rsid w:val="002628F0"/>
    <w:rsid w:val="0026303F"/>
    <w:rsid w:val="00267650"/>
    <w:rsid w:val="00267F79"/>
    <w:rsid w:val="00280EFE"/>
    <w:rsid w:val="0028401A"/>
    <w:rsid w:val="00292DAB"/>
    <w:rsid w:val="002A74B3"/>
    <w:rsid w:val="002B136E"/>
    <w:rsid w:val="002B286D"/>
    <w:rsid w:val="002B4230"/>
    <w:rsid w:val="002B69F4"/>
    <w:rsid w:val="002B73B6"/>
    <w:rsid w:val="002C7D5D"/>
    <w:rsid w:val="002D05DD"/>
    <w:rsid w:val="002D061D"/>
    <w:rsid w:val="002D187C"/>
    <w:rsid w:val="002D25E1"/>
    <w:rsid w:val="002D279B"/>
    <w:rsid w:val="002D3E25"/>
    <w:rsid w:val="002E4883"/>
    <w:rsid w:val="002F2589"/>
    <w:rsid w:val="002F3211"/>
    <w:rsid w:val="002F51F7"/>
    <w:rsid w:val="002F5B8A"/>
    <w:rsid w:val="003025EE"/>
    <w:rsid w:val="00306AF5"/>
    <w:rsid w:val="00313E2C"/>
    <w:rsid w:val="00317117"/>
    <w:rsid w:val="003228A0"/>
    <w:rsid w:val="00325CDD"/>
    <w:rsid w:val="00327468"/>
    <w:rsid w:val="00330C54"/>
    <w:rsid w:val="00332189"/>
    <w:rsid w:val="0033303D"/>
    <w:rsid w:val="00336F89"/>
    <w:rsid w:val="003406AD"/>
    <w:rsid w:val="00344EA2"/>
    <w:rsid w:val="00345963"/>
    <w:rsid w:val="00350BFB"/>
    <w:rsid w:val="0035299A"/>
    <w:rsid w:val="00353AD5"/>
    <w:rsid w:val="0035653A"/>
    <w:rsid w:val="00363E5E"/>
    <w:rsid w:val="00364764"/>
    <w:rsid w:val="0036507F"/>
    <w:rsid w:val="003671C7"/>
    <w:rsid w:val="0037278E"/>
    <w:rsid w:val="00374FC2"/>
    <w:rsid w:val="00377559"/>
    <w:rsid w:val="0038214C"/>
    <w:rsid w:val="00385E6E"/>
    <w:rsid w:val="003A023B"/>
    <w:rsid w:val="003A3081"/>
    <w:rsid w:val="003A3171"/>
    <w:rsid w:val="003A3DA0"/>
    <w:rsid w:val="003A510F"/>
    <w:rsid w:val="003A7D7E"/>
    <w:rsid w:val="003A7FB6"/>
    <w:rsid w:val="003B4912"/>
    <w:rsid w:val="003B7230"/>
    <w:rsid w:val="003C23F5"/>
    <w:rsid w:val="003C4D42"/>
    <w:rsid w:val="003D2ADE"/>
    <w:rsid w:val="003E1332"/>
    <w:rsid w:val="003E646E"/>
    <w:rsid w:val="003E66A6"/>
    <w:rsid w:val="003E77B3"/>
    <w:rsid w:val="003F2B6C"/>
    <w:rsid w:val="003F42A1"/>
    <w:rsid w:val="003F5AB2"/>
    <w:rsid w:val="004012B8"/>
    <w:rsid w:val="00402887"/>
    <w:rsid w:val="0040475B"/>
    <w:rsid w:val="004052EC"/>
    <w:rsid w:val="00410FE9"/>
    <w:rsid w:val="00415104"/>
    <w:rsid w:val="004168B6"/>
    <w:rsid w:val="0042484A"/>
    <w:rsid w:val="0042497D"/>
    <w:rsid w:val="00430FBB"/>
    <w:rsid w:val="0044182A"/>
    <w:rsid w:val="004555AA"/>
    <w:rsid w:val="00455DF7"/>
    <w:rsid w:val="00462964"/>
    <w:rsid w:val="0047107E"/>
    <w:rsid w:val="00471F30"/>
    <w:rsid w:val="004760D5"/>
    <w:rsid w:val="00477E62"/>
    <w:rsid w:val="004800DD"/>
    <w:rsid w:val="00491147"/>
    <w:rsid w:val="004933AB"/>
    <w:rsid w:val="00494925"/>
    <w:rsid w:val="00497E33"/>
    <w:rsid w:val="004A2AAD"/>
    <w:rsid w:val="004A3EE4"/>
    <w:rsid w:val="004A67F5"/>
    <w:rsid w:val="004C1ACD"/>
    <w:rsid w:val="004C384A"/>
    <w:rsid w:val="004C74ED"/>
    <w:rsid w:val="004D3395"/>
    <w:rsid w:val="004E11A3"/>
    <w:rsid w:val="004E1373"/>
    <w:rsid w:val="004E5031"/>
    <w:rsid w:val="004F01D1"/>
    <w:rsid w:val="004F1414"/>
    <w:rsid w:val="004F1EA0"/>
    <w:rsid w:val="004F5EE6"/>
    <w:rsid w:val="005006BC"/>
    <w:rsid w:val="00502B48"/>
    <w:rsid w:val="00504D87"/>
    <w:rsid w:val="0050624E"/>
    <w:rsid w:val="00511970"/>
    <w:rsid w:val="00516D94"/>
    <w:rsid w:val="00517BAC"/>
    <w:rsid w:val="00521C36"/>
    <w:rsid w:val="0052542C"/>
    <w:rsid w:val="0052638C"/>
    <w:rsid w:val="0052742F"/>
    <w:rsid w:val="00530E3C"/>
    <w:rsid w:val="0053333B"/>
    <w:rsid w:val="005350FC"/>
    <w:rsid w:val="005368DB"/>
    <w:rsid w:val="005441BA"/>
    <w:rsid w:val="00546DEF"/>
    <w:rsid w:val="0055448B"/>
    <w:rsid w:val="00556829"/>
    <w:rsid w:val="005664D2"/>
    <w:rsid w:val="00567C1E"/>
    <w:rsid w:val="0057075E"/>
    <w:rsid w:val="00571E0F"/>
    <w:rsid w:val="0057568D"/>
    <w:rsid w:val="005779FF"/>
    <w:rsid w:val="00581511"/>
    <w:rsid w:val="00582AC3"/>
    <w:rsid w:val="0058645A"/>
    <w:rsid w:val="005870AA"/>
    <w:rsid w:val="00590627"/>
    <w:rsid w:val="00590A71"/>
    <w:rsid w:val="00591EB6"/>
    <w:rsid w:val="00594994"/>
    <w:rsid w:val="00595AA0"/>
    <w:rsid w:val="00596431"/>
    <w:rsid w:val="005A03A9"/>
    <w:rsid w:val="005A6616"/>
    <w:rsid w:val="005A68E0"/>
    <w:rsid w:val="005B1D80"/>
    <w:rsid w:val="005B3453"/>
    <w:rsid w:val="005B4512"/>
    <w:rsid w:val="005B50D7"/>
    <w:rsid w:val="005B522A"/>
    <w:rsid w:val="005B6780"/>
    <w:rsid w:val="005C2E3F"/>
    <w:rsid w:val="005C3B6B"/>
    <w:rsid w:val="005D01B9"/>
    <w:rsid w:val="005D205E"/>
    <w:rsid w:val="005D2B1A"/>
    <w:rsid w:val="005E159E"/>
    <w:rsid w:val="005E35A1"/>
    <w:rsid w:val="005E3B53"/>
    <w:rsid w:val="005E5574"/>
    <w:rsid w:val="005F1D2D"/>
    <w:rsid w:val="005F6912"/>
    <w:rsid w:val="005F73B6"/>
    <w:rsid w:val="00601F69"/>
    <w:rsid w:val="006021AD"/>
    <w:rsid w:val="00604720"/>
    <w:rsid w:val="00605506"/>
    <w:rsid w:val="00625B17"/>
    <w:rsid w:val="00625D8D"/>
    <w:rsid w:val="0063012E"/>
    <w:rsid w:val="00632BC5"/>
    <w:rsid w:val="00633DC0"/>
    <w:rsid w:val="00635E42"/>
    <w:rsid w:val="00641B00"/>
    <w:rsid w:val="00641E1C"/>
    <w:rsid w:val="00643E0A"/>
    <w:rsid w:val="006525B5"/>
    <w:rsid w:val="00654027"/>
    <w:rsid w:val="00656335"/>
    <w:rsid w:val="00656B1B"/>
    <w:rsid w:val="00656FA2"/>
    <w:rsid w:val="006608D2"/>
    <w:rsid w:val="0066206B"/>
    <w:rsid w:val="00662656"/>
    <w:rsid w:val="006700E4"/>
    <w:rsid w:val="006717EE"/>
    <w:rsid w:val="006724B7"/>
    <w:rsid w:val="00672FB2"/>
    <w:rsid w:val="00673300"/>
    <w:rsid w:val="00677170"/>
    <w:rsid w:val="00681311"/>
    <w:rsid w:val="0068557A"/>
    <w:rsid w:val="00694144"/>
    <w:rsid w:val="006945F1"/>
    <w:rsid w:val="00695732"/>
    <w:rsid w:val="00696968"/>
    <w:rsid w:val="006A2048"/>
    <w:rsid w:val="006A7429"/>
    <w:rsid w:val="006A776E"/>
    <w:rsid w:val="006B42AD"/>
    <w:rsid w:val="006C227F"/>
    <w:rsid w:val="006C3D40"/>
    <w:rsid w:val="006C6217"/>
    <w:rsid w:val="006D09A6"/>
    <w:rsid w:val="006E516E"/>
    <w:rsid w:val="006F1C86"/>
    <w:rsid w:val="006F59E4"/>
    <w:rsid w:val="00701E91"/>
    <w:rsid w:val="0070548D"/>
    <w:rsid w:val="0070635A"/>
    <w:rsid w:val="0071509C"/>
    <w:rsid w:val="00721D14"/>
    <w:rsid w:val="00721EAE"/>
    <w:rsid w:val="00723167"/>
    <w:rsid w:val="00725DFB"/>
    <w:rsid w:val="00726D94"/>
    <w:rsid w:val="00727AF2"/>
    <w:rsid w:val="00735B08"/>
    <w:rsid w:val="00736F16"/>
    <w:rsid w:val="00742F0A"/>
    <w:rsid w:val="00744FC4"/>
    <w:rsid w:val="00752EBA"/>
    <w:rsid w:val="0075339B"/>
    <w:rsid w:val="007628C8"/>
    <w:rsid w:val="00765275"/>
    <w:rsid w:val="00767608"/>
    <w:rsid w:val="00770AC7"/>
    <w:rsid w:val="00771D50"/>
    <w:rsid w:val="00772A22"/>
    <w:rsid w:val="00773B4F"/>
    <w:rsid w:val="00775E34"/>
    <w:rsid w:val="00775E91"/>
    <w:rsid w:val="00790521"/>
    <w:rsid w:val="00795A86"/>
    <w:rsid w:val="007A14F9"/>
    <w:rsid w:val="007A6D0E"/>
    <w:rsid w:val="007C55C0"/>
    <w:rsid w:val="007C5A10"/>
    <w:rsid w:val="007C602F"/>
    <w:rsid w:val="007C6609"/>
    <w:rsid w:val="007D0176"/>
    <w:rsid w:val="007D0DC5"/>
    <w:rsid w:val="007D65C4"/>
    <w:rsid w:val="007D7E20"/>
    <w:rsid w:val="007E40A4"/>
    <w:rsid w:val="007E6D43"/>
    <w:rsid w:val="007F2F53"/>
    <w:rsid w:val="007F3BFF"/>
    <w:rsid w:val="007F4969"/>
    <w:rsid w:val="008004EA"/>
    <w:rsid w:val="00806A85"/>
    <w:rsid w:val="008131FF"/>
    <w:rsid w:val="00814B60"/>
    <w:rsid w:val="00816A94"/>
    <w:rsid w:val="008210B3"/>
    <w:rsid w:val="00823D14"/>
    <w:rsid w:val="00827F06"/>
    <w:rsid w:val="00830E1A"/>
    <w:rsid w:val="00831A08"/>
    <w:rsid w:val="00852040"/>
    <w:rsid w:val="00861777"/>
    <w:rsid w:val="00866C31"/>
    <w:rsid w:val="00884897"/>
    <w:rsid w:val="008860A7"/>
    <w:rsid w:val="00893CCD"/>
    <w:rsid w:val="00895CBC"/>
    <w:rsid w:val="008A2856"/>
    <w:rsid w:val="008A5962"/>
    <w:rsid w:val="008A79E6"/>
    <w:rsid w:val="008A7C2B"/>
    <w:rsid w:val="008B5708"/>
    <w:rsid w:val="008B6243"/>
    <w:rsid w:val="008C07D0"/>
    <w:rsid w:val="008C196C"/>
    <w:rsid w:val="008C3097"/>
    <w:rsid w:val="008C3449"/>
    <w:rsid w:val="008D73C0"/>
    <w:rsid w:val="008D763B"/>
    <w:rsid w:val="008D7CC2"/>
    <w:rsid w:val="008E4268"/>
    <w:rsid w:val="008E4D91"/>
    <w:rsid w:val="008F3323"/>
    <w:rsid w:val="008F553E"/>
    <w:rsid w:val="009028EB"/>
    <w:rsid w:val="009032C2"/>
    <w:rsid w:val="00903CE9"/>
    <w:rsid w:val="00917A1A"/>
    <w:rsid w:val="00922989"/>
    <w:rsid w:val="009251F1"/>
    <w:rsid w:val="009265A8"/>
    <w:rsid w:val="00926B24"/>
    <w:rsid w:val="00930EDE"/>
    <w:rsid w:val="0093600B"/>
    <w:rsid w:val="009426CE"/>
    <w:rsid w:val="00945379"/>
    <w:rsid w:val="00945A7F"/>
    <w:rsid w:val="00945B9A"/>
    <w:rsid w:val="009514FC"/>
    <w:rsid w:val="00951F75"/>
    <w:rsid w:val="00961769"/>
    <w:rsid w:val="00964E7D"/>
    <w:rsid w:val="00967899"/>
    <w:rsid w:val="009713CF"/>
    <w:rsid w:val="00971EC6"/>
    <w:rsid w:val="0097228B"/>
    <w:rsid w:val="00985159"/>
    <w:rsid w:val="00987C71"/>
    <w:rsid w:val="00990CB6"/>
    <w:rsid w:val="00991DEF"/>
    <w:rsid w:val="00992D6B"/>
    <w:rsid w:val="009A37DE"/>
    <w:rsid w:val="009A7A75"/>
    <w:rsid w:val="009B3610"/>
    <w:rsid w:val="009B7A64"/>
    <w:rsid w:val="009C1F24"/>
    <w:rsid w:val="009C390E"/>
    <w:rsid w:val="009C4D89"/>
    <w:rsid w:val="009C5D89"/>
    <w:rsid w:val="009C6C96"/>
    <w:rsid w:val="009D68EE"/>
    <w:rsid w:val="009D6B38"/>
    <w:rsid w:val="009E2EA4"/>
    <w:rsid w:val="009E685F"/>
    <w:rsid w:val="009E7CE0"/>
    <w:rsid w:val="009F194F"/>
    <w:rsid w:val="009F426F"/>
    <w:rsid w:val="009F6AE2"/>
    <w:rsid w:val="009F6CFF"/>
    <w:rsid w:val="00A029A8"/>
    <w:rsid w:val="00A02A5E"/>
    <w:rsid w:val="00A106D5"/>
    <w:rsid w:val="00A15D14"/>
    <w:rsid w:val="00A373C8"/>
    <w:rsid w:val="00A41948"/>
    <w:rsid w:val="00A442CE"/>
    <w:rsid w:val="00A473B1"/>
    <w:rsid w:val="00A5323C"/>
    <w:rsid w:val="00A539A1"/>
    <w:rsid w:val="00A56F2E"/>
    <w:rsid w:val="00A667C7"/>
    <w:rsid w:val="00A669BA"/>
    <w:rsid w:val="00A7009A"/>
    <w:rsid w:val="00A71848"/>
    <w:rsid w:val="00A769F1"/>
    <w:rsid w:val="00A804F0"/>
    <w:rsid w:val="00A94CE0"/>
    <w:rsid w:val="00AA254B"/>
    <w:rsid w:val="00AA2F69"/>
    <w:rsid w:val="00AA7893"/>
    <w:rsid w:val="00AA7A7D"/>
    <w:rsid w:val="00AB0FD7"/>
    <w:rsid w:val="00AB1139"/>
    <w:rsid w:val="00AB15B1"/>
    <w:rsid w:val="00AB2E6A"/>
    <w:rsid w:val="00AB42EB"/>
    <w:rsid w:val="00AC190D"/>
    <w:rsid w:val="00AC352C"/>
    <w:rsid w:val="00AD1838"/>
    <w:rsid w:val="00AD432D"/>
    <w:rsid w:val="00AD5B47"/>
    <w:rsid w:val="00AE3219"/>
    <w:rsid w:val="00AF1B46"/>
    <w:rsid w:val="00AF400C"/>
    <w:rsid w:val="00AF5FD9"/>
    <w:rsid w:val="00AF61FF"/>
    <w:rsid w:val="00B001B1"/>
    <w:rsid w:val="00B0044D"/>
    <w:rsid w:val="00B00AC4"/>
    <w:rsid w:val="00B03654"/>
    <w:rsid w:val="00B14D68"/>
    <w:rsid w:val="00B17C85"/>
    <w:rsid w:val="00B212AA"/>
    <w:rsid w:val="00B240B2"/>
    <w:rsid w:val="00B256C7"/>
    <w:rsid w:val="00B27C49"/>
    <w:rsid w:val="00B32E35"/>
    <w:rsid w:val="00B32F3D"/>
    <w:rsid w:val="00B37F0C"/>
    <w:rsid w:val="00B51F0C"/>
    <w:rsid w:val="00B62C55"/>
    <w:rsid w:val="00B64909"/>
    <w:rsid w:val="00B6779F"/>
    <w:rsid w:val="00B71BBA"/>
    <w:rsid w:val="00B73CED"/>
    <w:rsid w:val="00B74C67"/>
    <w:rsid w:val="00B77989"/>
    <w:rsid w:val="00B8446C"/>
    <w:rsid w:val="00B864FE"/>
    <w:rsid w:val="00B94EB9"/>
    <w:rsid w:val="00B95089"/>
    <w:rsid w:val="00B95365"/>
    <w:rsid w:val="00B9546E"/>
    <w:rsid w:val="00BA53BA"/>
    <w:rsid w:val="00BA6AD6"/>
    <w:rsid w:val="00BB0205"/>
    <w:rsid w:val="00BB2907"/>
    <w:rsid w:val="00BB3456"/>
    <w:rsid w:val="00BB4E89"/>
    <w:rsid w:val="00BB5623"/>
    <w:rsid w:val="00BB7F9A"/>
    <w:rsid w:val="00BC0614"/>
    <w:rsid w:val="00BC6312"/>
    <w:rsid w:val="00BC69A9"/>
    <w:rsid w:val="00BC7F61"/>
    <w:rsid w:val="00BD0F30"/>
    <w:rsid w:val="00BD4943"/>
    <w:rsid w:val="00BD6BE4"/>
    <w:rsid w:val="00BE2133"/>
    <w:rsid w:val="00BF037F"/>
    <w:rsid w:val="00BF356D"/>
    <w:rsid w:val="00BF42D4"/>
    <w:rsid w:val="00BF7C00"/>
    <w:rsid w:val="00C038D7"/>
    <w:rsid w:val="00C052AD"/>
    <w:rsid w:val="00C068A7"/>
    <w:rsid w:val="00C11A7A"/>
    <w:rsid w:val="00C158AA"/>
    <w:rsid w:val="00C21359"/>
    <w:rsid w:val="00C24AF8"/>
    <w:rsid w:val="00C27088"/>
    <w:rsid w:val="00C2731C"/>
    <w:rsid w:val="00C31CCF"/>
    <w:rsid w:val="00C31E71"/>
    <w:rsid w:val="00C3361B"/>
    <w:rsid w:val="00C35AFF"/>
    <w:rsid w:val="00C43E51"/>
    <w:rsid w:val="00C44A00"/>
    <w:rsid w:val="00C450B0"/>
    <w:rsid w:val="00C474D6"/>
    <w:rsid w:val="00C552F6"/>
    <w:rsid w:val="00C55978"/>
    <w:rsid w:val="00C56063"/>
    <w:rsid w:val="00C611AF"/>
    <w:rsid w:val="00C758CC"/>
    <w:rsid w:val="00C77ED5"/>
    <w:rsid w:val="00C84CC4"/>
    <w:rsid w:val="00C8656C"/>
    <w:rsid w:val="00C917E8"/>
    <w:rsid w:val="00C92D0D"/>
    <w:rsid w:val="00C93D63"/>
    <w:rsid w:val="00C971E3"/>
    <w:rsid w:val="00C97A6B"/>
    <w:rsid w:val="00CA4B57"/>
    <w:rsid w:val="00CA72B7"/>
    <w:rsid w:val="00CB249A"/>
    <w:rsid w:val="00CB71AD"/>
    <w:rsid w:val="00CB78C2"/>
    <w:rsid w:val="00CC2F30"/>
    <w:rsid w:val="00CC402D"/>
    <w:rsid w:val="00CC456C"/>
    <w:rsid w:val="00CD3E46"/>
    <w:rsid w:val="00CD670C"/>
    <w:rsid w:val="00CE5C5F"/>
    <w:rsid w:val="00CF18E1"/>
    <w:rsid w:val="00CF3048"/>
    <w:rsid w:val="00CF4574"/>
    <w:rsid w:val="00CF468C"/>
    <w:rsid w:val="00CF6EBD"/>
    <w:rsid w:val="00D015B1"/>
    <w:rsid w:val="00D01AD6"/>
    <w:rsid w:val="00D0505D"/>
    <w:rsid w:val="00D0518F"/>
    <w:rsid w:val="00D11BE6"/>
    <w:rsid w:val="00D2178E"/>
    <w:rsid w:val="00D23C5A"/>
    <w:rsid w:val="00D23D43"/>
    <w:rsid w:val="00D26828"/>
    <w:rsid w:val="00D32BC6"/>
    <w:rsid w:val="00D37D34"/>
    <w:rsid w:val="00D47304"/>
    <w:rsid w:val="00D54D54"/>
    <w:rsid w:val="00D636AF"/>
    <w:rsid w:val="00D70513"/>
    <w:rsid w:val="00D71F14"/>
    <w:rsid w:val="00D741AF"/>
    <w:rsid w:val="00D85355"/>
    <w:rsid w:val="00D859D7"/>
    <w:rsid w:val="00D91511"/>
    <w:rsid w:val="00D93EA8"/>
    <w:rsid w:val="00D94AB2"/>
    <w:rsid w:val="00D95311"/>
    <w:rsid w:val="00D955A2"/>
    <w:rsid w:val="00D97492"/>
    <w:rsid w:val="00D977BB"/>
    <w:rsid w:val="00DA00FA"/>
    <w:rsid w:val="00DA0AA3"/>
    <w:rsid w:val="00DA1608"/>
    <w:rsid w:val="00DA5064"/>
    <w:rsid w:val="00DB0301"/>
    <w:rsid w:val="00DB2466"/>
    <w:rsid w:val="00DB7118"/>
    <w:rsid w:val="00DC261A"/>
    <w:rsid w:val="00DC5791"/>
    <w:rsid w:val="00DC713C"/>
    <w:rsid w:val="00DD0609"/>
    <w:rsid w:val="00DD69BB"/>
    <w:rsid w:val="00DD6CCA"/>
    <w:rsid w:val="00DD75CD"/>
    <w:rsid w:val="00DD7D64"/>
    <w:rsid w:val="00DE26E3"/>
    <w:rsid w:val="00DF3CA4"/>
    <w:rsid w:val="00DF5B5B"/>
    <w:rsid w:val="00E0062F"/>
    <w:rsid w:val="00E04285"/>
    <w:rsid w:val="00E04BAB"/>
    <w:rsid w:val="00E13A27"/>
    <w:rsid w:val="00E140B6"/>
    <w:rsid w:val="00E157C5"/>
    <w:rsid w:val="00E21F39"/>
    <w:rsid w:val="00E23CCA"/>
    <w:rsid w:val="00E25AD3"/>
    <w:rsid w:val="00E30D46"/>
    <w:rsid w:val="00E34491"/>
    <w:rsid w:val="00E35EBE"/>
    <w:rsid w:val="00E45338"/>
    <w:rsid w:val="00E4782F"/>
    <w:rsid w:val="00E47966"/>
    <w:rsid w:val="00E50BFC"/>
    <w:rsid w:val="00E51296"/>
    <w:rsid w:val="00E52BF8"/>
    <w:rsid w:val="00E541D0"/>
    <w:rsid w:val="00E54E38"/>
    <w:rsid w:val="00E5571C"/>
    <w:rsid w:val="00E57F32"/>
    <w:rsid w:val="00E631FA"/>
    <w:rsid w:val="00E63605"/>
    <w:rsid w:val="00E6436E"/>
    <w:rsid w:val="00E64B24"/>
    <w:rsid w:val="00E65873"/>
    <w:rsid w:val="00E700A3"/>
    <w:rsid w:val="00E745F2"/>
    <w:rsid w:val="00E773D4"/>
    <w:rsid w:val="00E77DB6"/>
    <w:rsid w:val="00E815D3"/>
    <w:rsid w:val="00E8187F"/>
    <w:rsid w:val="00E86DE1"/>
    <w:rsid w:val="00EA6BBE"/>
    <w:rsid w:val="00EB24A7"/>
    <w:rsid w:val="00EB2E79"/>
    <w:rsid w:val="00EC2282"/>
    <w:rsid w:val="00EC2DC9"/>
    <w:rsid w:val="00EC5C8E"/>
    <w:rsid w:val="00ED3EEB"/>
    <w:rsid w:val="00EE00BE"/>
    <w:rsid w:val="00EF412A"/>
    <w:rsid w:val="00EF6403"/>
    <w:rsid w:val="00F0064C"/>
    <w:rsid w:val="00F03A93"/>
    <w:rsid w:val="00F06663"/>
    <w:rsid w:val="00F07C5D"/>
    <w:rsid w:val="00F07CF8"/>
    <w:rsid w:val="00F13A7F"/>
    <w:rsid w:val="00F15F11"/>
    <w:rsid w:val="00F20F85"/>
    <w:rsid w:val="00F2613E"/>
    <w:rsid w:val="00F2628E"/>
    <w:rsid w:val="00F33B3E"/>
    <w:rsid w:val="00F36B9D"/>
    <w:rsid w:val="00F46102"/>
    <w:rsid w:val="00F500DF"/>
    <w:rsid w:val="00F55659"/>
    <w:rsid w:val="00F56BBC"/>
    <w:rsid w:val="00F602B6"/>
    <w:rsid w:val="00F61D27"/>
    <w:rsid w:val="00F628F8"/>
    <w:rsid w:val="00F64309"/>
    <w:rsid w:val="00F71684"/>
    <w:rsid w:val="00F7273B"/>
    <w:rsid w:val="00F733EA"/>
    <w:rsid w:val="00F73569"/>
    <w:rsid w:val="00F81D41"/>
    <w:rsid w:val="00F85AC7"/>
    <w:rsid w:val="00F974B0"/>
    <w:rsid w:val="00FA036E"/>
    <w:rsid w:val="00FB750B"/>
    <w:rsid w:val="00FC1D55"/>
    <w:rsid w:val="00FC6FBE"/>
    <w:rsid w:val="00FC6FCF"/>
    <w:rsid w:val="00FC7421"/>
    <w:rsid w:val="00FD326D"/>
    <w:rsid w:val="00FD3A4D"/>
    <w:rsid w:val="00FE165C"/>
    <w:rsid w:val="00FE30D0"/>
    <w:rsid w:val="00FF4724"/>
    <w:rsid w:val="00FF4AA4"/>
    <w:rsid w:val="00FF654B"/>
    <w:rsid w:val="00FF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19A86F89"/>
  <w15:docId w15:val="{FAE001DB-65DB-49CA-BCE0-D97EAEC86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F42D4"/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BF42D4"/>
    <w:rPr>
      <w:sz w:val="22"/>
    </w:rPr>
  </w:style>
  <w:style w:type="paragraph" w:styleId="Kopfzeile">
    <w:name w:val="header"/>
    <w:basedOn w:val="Standard"/>
    <w:link w:val="KopfzeileZchn"/>
    <w:uiPriority w:val="99"/>
    <w:rsid w:val="00BF42D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F42D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BF42D4"/>
  </w:style>
  <w:style w:type="table" w:styleId="Tabellenraster">
    <w:name w:val="Table Grid"/>
    <w:basedOn w:val="NormaleTabelle"/>
    <w:rsid w:val="00B32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F602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602B6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6779F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CC2F30"/>
    <w:rPr>
      <w:rFonts w:ascii="Arial" w:hAnsi="Arial" w:cs="Arial"/>
    </w:rPr>
  </w:style>
  <w:style w:type="paragraph" w:styleId="berarbeitung">
    <w:name w:val="Revision"/>
    <w:hidden/>
    <w:uiPriority w:val="99"/>
    <w:semiHidden/>
    <w:rsid w:val="00A71848"/>
    <w:rPr>
      <w:rFonts w:ascii="Arial" w:hAnsi="Arial" w:cs="Arial"/>
    </w:rPr>
  </w:style>
  <w:style w:type="paragraph" w:styleId="Beschriftung">
    <w:name w:val="caption"/>
    <w:basedOn w:val="Standard"/>
    <w:next w:val="Standard"/>
    <w:unhideWhenUsed/>
    <w:qFormat/>
    <w:rsid w:val="000F2096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628F8"/>
    <w:rPr>
      <w:color w:val="0563C1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84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2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T:\VORLAGEN\BVDM_ADJ.png" TargetMode="External"/><Relationship Id="rId13" Type="http://schemas.openxmlformats.org/officeDocument/2006/relationships/image" Target="media/image20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oebelindustrie.d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oebelindustrie.de/" TargetMode="External"/><Relationship Id="rId10" Type="http://schemas.openxmlformats.org/officeDocument/2006/relationships/hyperlink" Target="mailto:hgf@moebelindustri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mailto:hgf@moebelindustrie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VORLAGEN\Pressemeldung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41DBB-27DA-4487-B578-9135155CF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Pressemeldung.dotm</Template>
  <TotalTime>0</TotalTime>
  <Pages>2</Pages>
  <Words>358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Verbandsname:</vt:lpstr>
    </vt:vector>
  </TitlesOfParts>
  <Company>Xtek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Verbandsname:</dc:title>
  <dc:creator>Oliver Hagemann</dc:creator>
  <cp:lastModifiedBy>Oliver Hagemann</cp:lastModifiedBy>
  <cp:revision>4</cp:revision>
  <cp:lastPrinted>2021-08-17T12:44:00Z</cp:lastPrinted>
  <dcterms:created xsi:type="dcterms:W3CDTF">2021-08-17T11:47:00Z</dcterms:created>
  <dcterms:modified xsi:type="dcterms:W3CDTF">2021-08-17T12:46:00Z</dcterms:modified>
  <cp:contentStatus/>
</cp:coreProperties>
</file>